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56F" w:rsidRDefault="009B656F" w:rsidP="009B656F">
      <w:pPr>
        <w:jc w:val="right"/>
        <w:rPr>
          <w:b/>
          <w:bCs/>
        </w:rPr>
      </w:pPr>
      <w:r>
        <w:rPr>
          <w:b/>
          <w:bCs/>
        </w:rPr>
        <w:t>Al RESPONSABILE DEL</w:t>
      </w:r>
      <w:r w:rsidR="00EA641F">
        <w:rPr>
          <w:b/>
          <w:bCs/>
        </w:rPr>
        <w:t xml:space="preserve">’AREA TECNICA </w:t>
      </w:r>
    </w:p>
    <w:p w:rsidR="009B656F" w:rsidRDefault="009B656F" w:rsidP="009B656F">
      <w:pPr>
        <w:jc w:val="right"/>
        <w:rPr>
          <w:b/>
          <w:bCs/>
        </w:rPr>
      </w:pPr>
      <w:r>
        <w:rPr>
          <w:b/>
          <w:bCs/>
        </w:rPr>
        <w:t xml:space="preserve"> COMUNE DI </w:t>
      </w:r>
      <w:r w:rsidR="00EA641F">
        <w:rPr>
          <w:b/>
          <w:bCs/>
        </w:rPr>
        <w:t xml:space="preserve">SCANO DI MONTIFERRO </w:t>
      </w:r>
    </w:p>
    <w:p w:rsidR="009B656F" w:rsidRDefault="00EA641F" w:rsidP="009B656F">
      <w:pPr>
        <w:jc w:val="right"/>
      </w:pPr>
      <w:r>
        <w:t xml:space="preserve">Piazza Montrigu de Reos  snc </w:t>
      </w:r>
    </w:p>
    <w:p w:rsidR="009B656F" w:rsidRPr="00EA641F" w:rsidRDefault="00EA641F" w:rsidP="009B656F">
      <w:pPr>
        <w:jc w:val="right"/>
        <w:rPr>
          <w:b/>
          <w:bCs/>
          <w:sz w:val="24"/>
          <w:szCs w:val="24"/>
        </w:rPr>
      </w:pPr>
      <w:r w:rsidRPr="00EA641F">
        <w:rPr>
          <w:b/>
          <w:bCs/>
          <w:sz w:val="24"/>
          <w:szCs w:val="24"/>
        </w:rPr>
        <w:t xml:space="preserve">Scano di Montiferro </w:t>
      </w:r>
    </w:p>
    <w:p w:rsidR="009B656F" w:rsidRPr="00EA641F" w:rsidRDefault="009B656F" w:rsidP="009B656F">
      <w:pPr>
        <w:rPr>
          <w:sz w:val="24"/>
          <w:szCs w:val="24"/>
        </w:rPr>
      </w:pPr>
    </w:p>
    <w:p w:rsidR="009B656F" w:rsidRDefault="009B656F" w:rsidP="009B656F"/>
    <w:p w:rsidR="009B656F" w:rsidRDefault="009B656F" w:rsidP="00926EB6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shd w:val="clear" w:color="auto" w:fill="FFFF99"/>
      </w:pPr>
      <w:r>
        <w:rPr>
          <w:b/>
          <w:sz w:val="24"/>
        </w:rPr>
        <w:t>OGGETTO:</w:t>
      </w:r>
      <w:r w:rsidR="007B63ED">
        <w:rPr>
          <w:b/>
          <w:sz w:val="24"/>
        </w:rPr>
        <w:t xml:space="preserve">       </w:t>
      </w:r>
      <w:r>
        <w:t xml:space="preserve"> </w:t>
      </w:r>
      <w:r w:rsidR="00711027" w:rsidRPr="009A3288">
        <w:rPr>
          <w:sz w:val="28"/>
          <w:szCs w:val="28"/>
        </w:rPr>
        <w:t xml:space="preserve">Comunicazione </w:t>
      </w:r>
      <w:r w:rsidR="00926EB6">
        <w:rPr>
          <w:sz w:val="28"/>
          <w:szCs w:val="28"/>
        </w:rPr>
        <w:t xml:space="preserve">di Ultimazione di </w:t>
      </w:r>
      <w:r w:rsidR="00711027" w:rsidRPr="009A3288">
        <w:rPr>
          <w:sz w:val="28"/>
          <w:szCs w:val="28"/>
        </w:rPr>
        <w:t xml:space="preserve"> Lavori Edili</w:t>
      </w:r>
    </w:p>
    <w:p w:rsidR="009B656F" w:rsidRDefault="009B656F" w:rsidP="009B656F"/>
    <w:p w:rsidR="00F8614E" w:rsidRDefault="00F8614E" w:rsidP="00F8614E"/>
    <w:p w:rsidR="00F8614E" w:rsidRDefault="00F8614E" w:rsidP="00F8614E"/>
    <w:p w:rsidR="00F8614E" w:rsidRDefault="00F8614E" w:rsidP="00F8614E"/>
    <w:p w:rsidR="00F8614E" w:rsidRDefault="00F8614E" w:rsidP="00F8614E"/>
    <w:p w:rsidR="00F8614E" w:rsidRDefault="00F8614E" w:rsidP="00F8614E"/>
    <w:p w:rsidR="00F8614E" w:rsidRDefault="00F8614E" w:rsidP="00F8614E"/>
    <w:p w:rsidR="00711027" w:rsidRPr="00C259B3" w:rsidRDefault="00711027" w:rsidP="006D2188">
      <w:pPr>
        <w:jc w:val="both"/>
        <w:rPr>
          <w:sz w:val="22"/>
          <w:szCs w:val="22"/>
        </w:rPr>
      </w:pPr>
      <w:r w:rsidRPr="00C259B3">
        <w:rPr>
          <w:sz w:val="22"/>
          <w:szCs w:val="22"/>
        </w:rPr>
        <w:t>Il/La sottoscritto/a ________________________________________________________________________</w:t>
      </w:r>
    </w:p>
    <w:p w:rsidR="00711027" w:rsidRPr="00C259B3" w:rsidRDefault="00711027" w:rsidP="006D2188">
      <w:pPr>
        <w:jc w:val="both"/>
        <w:rPr>
          <w:sz w:val="22"/>
          <w:szCs w:val="22"/>
        </w:rPr>
      </w:pPr>
      <w:r w:rsidRPr="00C259B3">
        <w:rPr>
          <w:sz w:val="22"/>
          <w:szCs w:val="22"/>
        </w:rPr>
        <w:t>nato/a a _____________________________ il ___________________ residente in ___________________</w:t>
      </w:r>
    </w:p>
    <w:p w:rsidR="00711027" w:rsidRPr="00C259B3" w:rsidRDefault="00711027" w:rsidP="006D2188">
      <w:pPr>
        <w:jc w:val="both"/>
        <w:rPr>
          <w:sz w:val="22"/>
          <w:szCs w:val="22"/>
        </w:rPr>
      </w:pPr>
      <w:r w:rsidRPr="00C259B3">
        <w:rPr>
          <w:sz w:val="22"/>
          <w:szCs w:val="22"/>
        </w:rPr>
        <w:t>alla via ________________________________ n. _______ Codice Fiscale _________________________</w:t>
      </w:r>
    </w:p>
    <w:p w:rsidR="00711027" w:rsidRPr="00C259B3" w:rsidRDefault="00711027" w:rsidP="006D2188">
      <w:pPr>
        <w:jc w:val="both"/>
        <w:rPr>
          <w:sz w:val="22"/>
          <w:szCs w:val="22"/>
        </w:rPr>
      </w:pPr>
      <w:r w:rsidRPr="00C259B3">
        <w:rPr>
          <w:sz w:val="22"/>
          <w:szCs w:val="22"/>
        </w:rPr>
        <w:t>tel. ____________________________ nella sua qualit</w:t>
      </w:r>
      <w:r w:rsidR="007B63ED">
        <w:rPr>
          <w:sz w:val="22"/>
          <w:szCs w:val="22"/>
        </w:rPr>
        <w:t>à</w:t>
      </w:r>
      <w:r w:rsidRPr="00C259B3">
        <w:rPr>
          <w:sz w:val="22"/>
          <w:szCs w:val="22"/>
        </w:rPr>
        <w:t xml:space="preserve"> di </w:t>
      </w:r>
      <w:r w:rsidR="00F27657">
        <w:rPr>
          <w:sz w:val="22"/>
          <w:szCs w:val="22"/>
        </w:rPr>
        <w:t xml:space="preserve">Direttore dei Lavori Assentiti con </w:t>
      </w:r>
      <w:r w:rsidRPr="00C259B3">
        <w:rPr>
          <w:sz w:val="22"/>
          <w:szCs w:val="22"/>
        </w:rPr>
        <w:t>:</w:t>
      </w:r>
    </w:p>
    <w:p w:rsidR="00C259B3" w:rsidRPr="00C259B3" w:rsidRDefault="00C259B3" w:rsidP="006D2188">
      <w:pPr>
        <w:jc w:val="both"/>
        <w:rPr>
          <w:sz w:val="22"/>
          <w:szCs w:val="22"/>
        </w:rPr>
      </w:pPr>
    </w:p>
    <w:p w:rsidR="00711027" w:rsidRPr="00C259B3" w:rsidRDefault="00711027" w:rsidP="006D2188">
      <w:pPr>
        <w:jc w:val="both"/>
        <w:rPr>
          <w:sz w:val="22"/>
          <w:szCs w:val="22"/>
        </w:rPr>
      </w:pPr>
      <w:r w:rsidRPr="00C259B3">
        <w:rPr>
          <w:rFonts w:hint="eastAsia"/>
          <w:sz w:val="22"/>
          <w:szCs w:val="22"/>
        </w:rPr>
        <w:t>□</w:t>
      </w:r>
      <w:r w:rsidRPr="00C259B3">
        <w:rPr>
          <w:sz w:val="22"/>
          <w:szCs w:val="22"/>
        </w:rPr>
        <w:t xml:space="preserve"> </w:t>
      </w:r>
      <w:r w:rsidR="007B63ED">
        <w:rPr>
          <w:sz w:val="22"/>
          <w:szCs w:val="22"/>
        </w:rPr>
        <w:t>CONCESSIONE EDILIZIA N.</w:t>
      </w:r>
      <w:r w:rsidRPr="00C259B3">
        <w:rPr>
          <w:sz w:val="22"/>
          <w:szCs w:val="22"/>
        </w:rPr>
        <w:t xml:space="preserve"> ___________ del ______________________</w:t>
      </w:r>
    </w:p>
    <w:p w:rsidR="00C259B3" w:rsidRPr="00C259B3" w:rsidRDefault="00C259B3" w:rsidP="006D2188">
      <w:pPr>
        <w:jc w:val="both"/>
        <w:rPr>
          <w:sz w:val="22"/>
          <w:szCs w:val="22"/>
        </w:rPr>
      </w:pPr>
    </w:p>
    <w:p w:rsidR="00711027" w:rsidRPr="00C259B3" w:rsidRDefault="00711027" w:rsidP="006D2188">
      <w:pPr>
        <w:jc w:val="both"/>
        <w:rPr>
          <w:sz w:val="22"/>
          <w:szCs w:val="22"/>
        </w:rPr>
      </w:pPr>
      <w:r w:rsidRPr="00C259B3">
        <w:rPr>
          <w:rFonts w:hint="eastAsia"/>
          <w:sz w:val="22"/>
          <w:szCs w:val="22"/>
        </w:rPr>
        <w:t>□</w:t>
      </w:r>
      <w:r w:rsidRPr="00C259B3">
        <w:rPr>
          <w:sz w:val="22"/>
          <w:szCs w:val="22"/>
        </w:rPr>
        <w:t xml:space="preserve"> AUTORIZZAZIONE EDILIZIA </w:t>
      </w:r>
      <w:r w:rsidR="007B63ED">
        <w:rPr>
          <w:sz w:val="22"/>
          <w:szCs w:val="22"/>
        </w:rPr>
        <w:t xml:space="preserve">N. </w:t>
      </w:r>
      <w:r w:rsidRPr="00C259B3">
        <w:rPr>
          <w:sz w:val="22"/>
          <w:szCs w:val="22"/>
        </w:rPr>
        <w:t>___________ del _____________________</w:t>
      </w:r>
    </w:p>
    <w:p w:rsidR="00C259B3" w:rsidRPr="00C259B3" w:rsidRDefault="00C259B3" w:rsidP="006D2188">
      <w:pPr>
        <w:jc w:val="both"/>
        <w:rPr>
          <w:sz w:val="22"/>
          <w:szCs w:val="22"/>
        </w:rPr>
      </w:pPr>
    </w:p>
    <w:p w:rsidR="00711027" w:rsidRPr="00C259B3" w:rsidRDefault="00711027" w:rsidP="006D2188">
      <w:pPr>
        <w:jc w:val="both"/>
        <w:rPr>
          <w:sz w:val="22"/>
          <w:szCs w:val="22"/>
        </w:rPr>
      </w:pPr>
      <w:r w:rsidRPr="00C259B3">
        <w:rPr>
          <w:sz w:val="22"/>
          <w:szCs w:val="22"/>
        </w:rPr>
        <w:t>per l'esecuzione dei lavori di: _______________________________________________________________</w:t>
      </w:r>
    </w:p>
    <w:p w:rsidR="00711027" w:rsidRPr="00C259B3" w:rsidRDefault="00711027" w:rsidP="006D2188">
      <w:pPr>
        <w:jc w:val="both"/>
        <w:rPr>
          <w:sz w:val="22"/>
          <w:szCs w:val="22"/>
        </w:rPr>
      </w:pPr>
      <w:r w:rsidRPr="00C259B3">
        <w:rPr>
          <w:sz w:val="22"/>
          <w:szCs w:val="22"/>
        </w:rPr>
        <w:t>______________________________________________________________________________________</w:t>
      </w:r>
    </w:p>
    <w:p w:rsidR="00711027" w:rsidRPr="00C259B3" w:rsidRDefault="00711027" w:rsidP="006D2188">
      <w:pPr>
        <w:jc w:val="both"/>
        <w:rPr>
          <w:sz w:val="22"/>
          <w:szCs w:val="22"/>
        </w:rPr>
      </w:pPr>
      <w:r w:rsidRPr="00C259B3">
        <w:rPr>
          <w:sz w:val="22"/>
          <w:szCs w:val="22"/>
        </w:rPr>
        <w:t xml:space="preserve">nel fabbricato sito in </w:t>
      </w:r>
      <w:r w:rsidR="00C259B3">
        <w:rPr>
          <w:sz w:val="22"/>
          <w:szCs w:val="22"/>
        </w:rPr>
        <w:t xml:space="preserve">Scano di Montiferro in </w:t>
      </w:r>
      <w:r w:rsidRPr="00C259B3">
        <w:rPr>
          <w:sz w:val="22"/>
          <w:szCs w:val="22"/>
        </w:rPr>
        <w:t xml:space="preserve"> via ___________________________________ n. _______</w:t>
      </w:r>
    </w:p>
    <w:p w:rsidR="00C259B3" w:rsidRPr="00C259B3" w:rsidRDefault="00C259B3" w:rsidP="006D2188">
      <w:pPr>
        <w:jc w:val="both"/>
        <w:rPr>
          <w:sz w:val="22"/>
          <w:szCs w:val="22"/>
        </w:rPr>
      </w:pPr>
    </w:p>
    <w:p w:rsidR="00711027" w:rsidRDefault="00711027" w:rsidP="00944B96">
      <w:pPr>
        <w:jc w:val="center"/>
        <w:rPr>
          <w:b/>
          <w:sz w:val="22"/>
          <w:szCs w:val="22"/>
        </w:rPr>
      </w:pPr>
      <w:r w:rsidRPr="007B63ED">
        <w:rPr>
          <w:b/>
          <w:sz w:val="22"/>
          <w:szCs w:val="22"/>
        </w:rPr>
        <w:t>COMUNICA</w:t>
      </w:r>
    </w:p>
    <w:p w:rsidR="007B63ED" w:rsidRPr="007B63ED" w:rsidRDefault="007B63ED" w:rsidP="006D2188">
      <w:pPr>
        <w:jc w:val="both"/>
        <w:rPr>
          <w:b/>
          <w:sz w:val="22"/>
          <w:szCs w:val="22"/>
        </w:rPr>
      </w:pPr>
    </w:p>
    <w:p w:rsidR="00711027" w:rsidRDefault="00711027" w:rsidP="009230DD">
      <w:pPr>
        <w:jc w:val="both"/>
        <w:rPr>
          <w:sz w:val="22"/>
          <w:szCs w:val="22"/>
        </w:rPr>
      </w:pPr>
      <w:r w:rsidRPr="00C259B3">
        <w:rPr>
          <w:sz w:val="22"/>
          <w:szCs w:val="22"/>
        </w:rPr>
        <w:t xml:space="preserve">che i lavori assentiti con il permesso sopra indicato, iniziati in data </w:t>
      </w:r>
      <w:r w:rsidR="006D2188">
        <w:rPr>
          <w:sz w:val="22"/>
          <w:szCs w:val="22"/>
        </w:rPr>
        <w:t>___</w:t>
      </w:r>
      <w:r w:rsidRPr="00C259B3">
        <w:rPr>
          <w:sz w:val="22"/>
          <w:szCs w:val="22"/>
        </w:rPr>
        <w:t>__________________</w:t>
      </w:r>
      <w:r w:rsidR="007101B2">
        <w:rPr>
          <w:sz w:val="22"/>
          <w:szCs w:val="22"/>
        </w:rPr>
        <w:t xml:space="preserve"> sono stati definitivamente ultimati in data _______________;</w:t>
      </w:r>
    </w:p>
    <w:p w:rsidR="009230DD" w:rsidRPr="00C259B3" w:rsidRDefault="009230DD" w:rsidP="009230DD">
      <w:pPr>
        <w:ind w:left="720"/>
        <w:jc w:val="both"/>
        <w:rPr>
          <w:sz w:val="22"/>
          <w:szCs w:val="22"/>
        </w:rPr>
      </w:pPr>
    </w:p>
    <w:p w:rsidR="00711027" w:rsidRPr="00C259B3" w:rsidRDefault="00711027" w:rsidP="006D2188">
      <w:pPr>
        <w:jc w:val="both"/>
        <w:rPr>
          <w:sz w:val="22"/>
          <w:szCs w:val="22"/>
        </w:rPr>
      </w:pPr>
      <w:r w:rsidRPr="00C259B3">
        <w:rPr>
          <w:sz w:val="22"/>
          <w:szCs w:val="22"/>
        </w:rPr>
        <w:t>S</w:t>
      </w:r>
      <w:r w:rsidR="00F8614E" w:rsidRPr="00C259B3">
        <w:rPr>
          <w:sz w:val="22"/>
          <w:szCs w:val="22"/>
        </w:rPr>
        <w:t>cano di Montiferro l</w:t>
      </w:r>
      <w:r w:rsidRPr="00C259B3">
        <w:rPr>
          <w:sz w:val="22"/>
          <w:szCs w:val="22"/>
        </w:rPr>
        <w:t>i ___________________</w:t>
      </w:r>
    </w:p>
    <w:p w:rsidR="00F8614E" w:rsidRPr="00C259B3" w:rsidRDefault="00F8614E" w:rsidP="00F8614E">
      <w:pPr>
        <w:rPr>
          <w:sz w:val="22"/>
          <w:szCs w:val="22"/>
        </w:rPr>
      </w:pPr>
    </w:p>
    <w:p w:rsidR="006D2188" w:rsidRDefault="009230DD" w:rsidP="006D2188">
      <w:pPr>
        <w:overflowPunct/>
        <w:textAlignment w:val="auto"/>
        <w:rPr>
          <w:rFonts w:ascii="Arial-BoldMT" w:hAnsi="Arial-BoldMT" w:cs="Arial-BoldMT"/>
          <w:b/>
          <w:bCs/>
        </w:rPr>
      </w:pPr>
      <w:r>
        <w:rPr>
          <w:rFonts w:ascii="Arial-BoldMT" w:hAnsi="Arial-BoldMT" w:cs="Arial-BoldMT"/>
          <w:b/>
          <w:bCs/>
        </w:rPr>
        <w:t xml:space="preserve">                                                                                                              </w:t>
      </w:r>
      <w:r w:rsidR="00711027">
        <w:rPr>
          <w:rFonts w:ascii="Arial-BoldMT" w:hAnsi="Arial-BoldMT" w:cs="Arial-BoldMT"/>
          <w:b/>
          <w:bCs/>
        </w:rPr>
        <w:t>Il Direttore dei Lavori</w:t>
      </w:r>
      <w:r w:rsidR="006D2188">
        <w:rPr>
          <w:rFonts w:ascii="Arial-BoldMT" w:hAnsi="Arial-BoldMT" w:cs="Arial-BoldMT"/>
          <w:b/>
          <w:bCs/>
        </w:rPr>
        <w:t xml:space="preserve">                  </w:t>
      </w:r>
    </w:p>
    <w:p w:rsidR="006D2188" w:rsidRPr="006D2188" w:rsidRDefault="006D2188" w:rsidP="006D2188">
      <w:pPr>
        <w:rPr>
          <w:rFonts w:ascii="Arial-BoldMT" w:hAnsi="Arial-BoldMT" w:cs="Arial-BoldMT"/>
        </w:rPr>
      </w:pPr>
    </w:p>
    <w:p w:rsidR="006D2188" w:rsidRDefault="006D2188" w:rsidP="006D2188">
      <w:pPr>
        <w:rPr>
          <w:rFonts w:ascii="Arial-BoldMT" w:hAnsi="Arial-BoldMT" w:cs="Arial-BoldMT"/>
        </w:rPr>
      </w:pPr>
    </w:p>
    <w:p w:rsidR="006D2188" w:rsidRDefault="006D2188" w:rsidP="006D2188">
      <w:pPr>
        <w:rPr>
          <w:rFonts w:ascii="Arial-BoldMT" w:hAnsi="Arial-BoldMT" w:cs="Arial-BoldMT"/>
        </w:rPr>
      </w:pPr>
    </w:p>
    <w:sectPr w:rsidR="006D2188" w:rsidSect="001C36DF">
      <w:headerReference w:type="default" r:id="rId7"/>
      <w:pgSz w:w="11906" w:h="16838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63AD" w:rsidRDefault="006C63AD">
      <w:r>
        <w:separator/>
      </w:r>
    </w:p>
  </w:endnote>
  <w:endnote w:type="continuationSeparator" w:id="1">
    <w:p w:rsidR="006C63AD" w:rsidRDefault="006C63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63AD" w:rsidRDefault="006C63AD">
      <w:r>
        <w:separator/>
      </w:r>
    </w:p>
  </w:footnote>
  <w:footnote w:type="continuationSeparator" w:id="1">
    <w:p w:rsidR="006C63AD" w:rsidRDefault="006C63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6DF" w:rsidRDefault="001C36DF">
    <w:pPr>
      <w:widowControl w:val="0"/>
      <w:jc w:val="center"/>
      <w:rPr>
        <w:b/>
        <w:noProof/>
        <w:sz w:val="28"/>
      </w:rPr>
    </w:pPr>
  </w:p>
  <w:p w:rsidR="001C36DF" w:rsidRDefault="001C36DF" w:rsidP="00CF3809">
    <w:pPr>
      <w:widowControl w:val="0"/>
      <w:jc w:val="center"/>
      <w:rPr>
        <w:b/>
        <w:sz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B86136"/>
    <w:multiLevelType w:val="hybridMultilevel"/>
    <w:tmpl w:val="531847B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283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3809"/>
    <w:rsid w:val="000638B5"/>
    <w:rsid w:val="000C0401"/>
    <w:rsid w:val="001C36DF"/>
    <w:rsid w:val="001F6BFA"/>
    <w:rsid w:val="00251B8A"/>
    <w:rsid w:val="00255EBF"/>
    <w:rsid w:val="002A75B3"/>
    <w:rsid w:val="002B314F"/>
    <w:rsid w:val="003431B4"/>
    <w:rsid w:val="003C1412"/>
    <w:rsid w:val="004160F9"/>
    <w:rsid w:val="00430821"/>
    <w:rsid w:val="00453C69"/>
    <w:rsid w:val="004F23D3"/>
    <w:rsid w:val="00566C26"/>
    <w:rsid w:val="005D7B9E"/>
    <w:rsid w:val="006221E6"/>
    <w:rsid w:val="00631812"/>
    <w:rsid w:val="00672206"/>
    <w:rsid w:val="006C63AD"/>
    <w:rsid w:val="006D2188"/>
    <w:rsid w:val="00705D72"/>
    <w:rsid w:val="007101B2"/>
    <w:rsid w:val="00711027"/>
    <w:rsid w:val="007B63ED"/>
    <w:rsid w:val="007D36A5"/>
    <w:rsid w:val="007F4175"/>
    <w:rsid w:val="00833E64"/>
    <w:rsid w:val="0087110D"/>
    <w:rsid w:val="008A55F5"/>
    <w:rsid w:val="00906FEC"/>
    <w:rsid w:val="00917C95"/>
    <w:rsid w:val="009230DD"/>
    <w:rsid w:val="00926EB6"/>
    <w:rsid w:val="00944B96"/>
    <w:rsid w:val="009A3288"/>
    <w:rsid w:val="009B656F"/>
    <w:rsid w:val="009F76CC"/>
    <w:rsid w:val="00A079F7"/>
    <w:rsid w:val="00AA1425"/>
    <w:rsid w:val="00AC7204"/>
    <w:rsid w:val="00AF676B"/>
    <w:rsid w:val="00B82E27"/>
    <w:rsid w:val="00BD76B0"/>
    <w:rsid w:val="00C259B3"/>
    <w:rsid w:val="00CF3809"/>
    <w:rsid w:val="00D717A0"/>
    <w:rsid w:val="00D826A4"/>
    <w:rsid w:val="00E002B7"/>
    <w:rsid w:val="00E270C6"/>
    <w:rsid w:val="00E618B4"/>
    <w:rsid w:val="00EA641F"/>
    <w:rsid w:val="00EE3B0E"/>
    <w:rsid w:val="00F27657"/>
    <w:rsid w:val="00F476E2"/>
    <w:rsid w:val="00F86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C36DF"/>
    <w:pPr>
      <w:overflowPunct w:val="0"/>
      <w:autoSpaceDE w:val="0"/>
      <w:autoSpaceDN w:val="0"/>
      <w:adjustRightInd w:val="0"/>
      <w:textAlignment w:val="baseline"/>
    </w:pPr>
  </w:style>
  <w:style w:type="paragraph" w:styleId="Titolo1">
    <w:name w:val="heading 1"/>
    <w:basedOn w:val="Normale"/>
    <w:next w:val="Normale"/>
    <w:qFormat/>
    <w:rsid w:val="001C36DF"/>
    <w:pPr>
      <w:keepNext/>
      <w:outlineLvl w:val="0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semiHidden/>
    <w:rsid w:val="001C36DF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rsid w:val="001C36DF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rsid w:val="001C36DF"/>
    <w:pPr>
      <w:jc w:val="center"/>
    </w:pPr>
    <w:rPr>
      <w:rFonts w:ascii="Impact" w:hAnsi="Impact"/>
      <w:sz w:val="72"/>
    </w:rPr>
  </w:style>
  <w:style w:type="paragraph" w:customStyle="1" w:styleId="Corpodeltesto21">
    <w:name w:val="Corpo del testo 21"/>
    <w:basedOn w:val="Normale"/>
    <w:rsid w:val="001C36DF"/>
    <w:pPr>
      <w:ind w:firstLine="708"/>
      <w:jc w:val="both"/>
    </w:pPr>
    <w:rPr>
      <w:sz w:val="24"/>
    </w:rPr>
  </w:style>
  <w:style w:type="paragraph" w:customStyle="1" w:styleId="Corpodeltesto22">
    <w:name w:val="Corpo del testo 22"/>
    <w:basedOn w:val="Normale"/>
    <w:rsid w:val="001C36DF"/>
    <w:pPr>
      <w:jc w:val="both"/>
    </w:pPr>
    <w:rPr>
      <w:rFonts w:ascii="Arial" w:hAnsi="Arial"/>
      <w:sz w:val="24"/>
    </w:rPr>
  </w:style>
  <w:style w:type="paragraph" w:styleId="Corpodeltesto">
    <w:name w:val="Body Text"/>
    <w:basedOn w:val="Normale"/>
    <w:semiHidden/>
    <w:rsid w:val="001C36DF"/>
    <w:pPr>
      <w:widowControl w:val="0"/>
      <w:spacing w:line="479" w:lineRule="atLeast"/>
      <w:ind w:right="58"/>
      <w:jc w:val="both"/>
    </w:pPr>
    <w:rPr>
      <w:rFonts w:ascii="Arial" w:hAnsi="Arial"/>
      <w:sz w:val="22"/>
    </w:rPr>
  </w:style>
  <w:style w:type="paragraph" w:customStyle="1" w:styleId="Corpodeltesto23">
    <w:name w:val="Corpo del testo 23"/>
    <w:basedOn w:val="Normale"/>
    <w:rsid w:val="001C36DF"/>
    <w:pPr>
      <w:spacing w:after="120"/>
      <w:ind w:left="283"/>
    </w:pPr>
  </w:style>
  <w:style w:type="character" w:customStyle="1" w:styleId="StrongEmphasis">
    <w:name w:val="Strong Emphasis"/>
    <w:uiPriority w:val="99"/>
    <w:rsid w:val="00631812"/>
    <w:rPr>
      <w:rFonts w:eastAsia="Times New Roman"/>
      <w:b/>
      <w:bCs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49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Modelli\lettera%20tipo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lettera tipo.dot</Template>
  <TotalTime>222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Prot</vt:lpstr>
      </vt:variant>
      <vt:variant>
        <vt:i4>0</vt:i4>
      </vt:variant>
    </vt:vector>
  </HeadingPairs>
  <Company>Comune di MAGOMADAS</Company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.</dc:creator>
  <cp:keywords/>
  <dc:description/>
  <cp:lastModifiedBy>piero piludu</cp:lastModifiedBy>
  <cp:revision>71</cp:revision>
  <cp:lastPrinted>2005-03-09T11:40:00Z</cp:lastPrinted>
  <dcterms:created xsi:type="dcterms:W3CDTF">2003-12-12T14:12:00Z</dcterms:created>
  <dcterms:modified xsi:type="dcterms:W3CDTF">2011-12-22T11:09:00Z</dcterms:modified>
</cp:coreProperties>
</file>