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56F" w:rsidRDefault="009B656F" w:rsidP="009B656F">
      <w:pPr>
        <w:jc w:val="right"/>
        <w:rPr>
          <w:b/>
          <w:bCs/>
        </w:rPr>
      </w:pPr>
      <w:r>
        <w:rPr>
          <w:b/>
          <w:bCs/>
        </w:rPr>
        <w:t>Al RESPONSABILE DEL</w:t>
      </w:r>
      <w:r w:rsidR="00EA641F">
        <w:rPr>
          <w:b/>
          <w:bCs/>
        </w:rPr>
        <w:t xml:space="preserve">’AREA TECNICA </w:t>
      </w:r>
    </w:p>
    <w:p w:rsidR="009B656F" w:rsidRDefault="009B656F" w:rsidP="009B656F">
      <w:pPr>
        <w:jc w:val="right"/>
        <w:rPr>
          <w:b/>
          <w:bCs/>
        </w:rPr>
      </w:pPr>
      <w:r>
        <w:rPr>
          <w:b/>
          <w:bCs/>
        </w:rPr>
        <w:t xml:space="preserve"> COMUNE DI </w:t>
      </w:r>
      <w:r w:rsidR="00EA641F">
        <w:rPr>
          <w:b/>
          <w:bCs/>
        </w:rPr>
        <w:t xml:space="preserve">SCANO DI MONTIFERRO </w:t>
      </w:r>
    </w:p>
    <w:p w:rsidR="009B656F" w:rsidRDefault="00EA641F" w:rsidP="009B656F">
      <w:pPr>
        <w:jc w:val="right"/>
      </w:pPr>
      <w:r>
        <w:t xml:space="preserve">Piazza Montrigu de Reos  snc </w:t>
      </w:r>
    </w:p>
    <w:p w:rsidR="009B656F" w:rsidRPr="00EA641F" w:rsidRDefault="00EA641F" w:rsidP="009B656F">
      <w:pPr>
        <w:jc w:val="right"/>
        <w:rPr>
          <w:b/>
          <w:bCs/>
          <w:sz w:val="24"/>
          <w:szCs w:val="24"/>
        </w:rPr>
      </w:pPr>
      <w:r w:rsidRPr="00EA641F">
        <w:rPr>
          <w:b/>
          <w:bCs/>
          <w:sz w:val="24"/>
          <w:szCs w:val="24"/>
        </w:rPr>
        <w:t xml:space="preserve">Scano di Montiferro </w:t>
      </w:r>
    </w:p>
    <w:p w:rsidR="009B656F" w:rsidRPr="00EA641F" w:rsidRDefault="009B656F" w:rsidP="009B656F">
      <w:pPr>
        <w:rPr>
          <w:sz w:val="24"/>
          <w:szCs w:val="24"/>
        </w:rPr>
      </w:pPr>
    </w:p>
    <w:p w:rsidR="009B656F" w:rsidRDefault="009B656F" w:rsidP="009B656F"/>
    <w:p w:rsidR="009B656F" w:rsidRDefault="009B656F" w:rsidP="005B1AA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hd w:val="clear" w:color="auto" w:fill="FFFF99"/>
      </w:pPr>
      <w:r>
        <w:rPr>
          <w:b/>
          <w:sz w:val="24"/>
        </w:rPr>
        <w:t>OGGETTO:</w:t>
      </w:r>
      <w:r w:rsidR="007B63ED">
        <w:rPr>
          <w:b/>
          <w:sz w:val="24"/>
        </w:rPr>
        <w:t xml:space="preserve">                  </w:t>
      </w:r>
      <w:r>
        <w:t xml:space="preserve"> </w:t>
      </w:r>
      <w:r w:rsidR="00711027" w:rsidRPr="009A3288">
        <w:rPr>
          <w:sz w:val="28"/>
          <w:szCs w:val="28"/>
        </w:rPr>
        <w:t>Comunicazione Inizio Lavori Edili</w:t>
      </w:r>
    </w:p>
    <w:p w:rsidR="009B656F" w:rsidRDefault="009B656F" w:rsidP="009B656F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Il/La sottoscritto/a ________________________________________________________________________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nato/a a _____________________________ il ___________________ residente in 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alla via ________________________________ nr. _______ Codice Fiscale 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tel. ____________________________ nella sua qualit</w:t>
      </w:r>
      <w:r w:rsidR="007B63ED">
        <w:rPr>
          <w:sz w:val="22"/>
          <w:szCs w:val="22"/>
        </w:rPr>
        <w:t>à</w:t>
      </w:r>
      <w:r w:rsidRPr="00C259B3">
        <w:rPr>
          <w:sz w:val="22"/>
          <w:szCs w:val="22"/>
        </w:rPr>
        <w:t xml:space="preserve"> di titolare del</w:t>
      </w:r>
      <w:r w:rsidR="007B63ED">
        <w:rPr>
          <w:sz w:val="22"/>
          <w:szCs w:val="22"/>
        </w:rPr>
        <w:t xml:space="preserve">la </w:t>
      </w:r>
      <w:r w:rsidRPr="00C259B3">
        <w:rPr>
          <w:sz w:val="22"/>
          <w:szCs w:val="22"/>
        </w:rPr>
        <w:t>: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rFonts w:hint="eastAsia"/>
          <w:sz w:val="22"/>
          <w:szCs w:val="22"/>
        </w:rPr>
        <w:t>□</w:t>
      </w:r>
      <w:r w:rsidRPr="00C259B3">
        <w:rPr>
          <w:sz w:val="22"/>
          <w:szCs w:val="22"/>
        </w:rPr>
        <w:t xml:space="preserve"> </w:t>
      </w:r>
      <w:r w:rsidR="007B63ED">
        <w:rPr>
          <w:sz w:val="22"/>
          <w:szCs w:val="22"/>
        </w:rPr>
        <w:t>CONCESSIONE EDILIZIA N.</w:t>
      </w:r>
      <w:r w:rsidRPr="00C259B3">
        <w:rPr>
          <w:sz w:val="22"/>
          <w:szCs w:val="22"/>
        </w:rPr>
        <w:t xml:space="preserve"> ___________ del ______________________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rFonts w:hint="eastAsia"/>
          <w:sz w:val="22"/>
          <w:szCs w:val="22"/>
        </w:rPr>
        <w:t>□</w:t>
      </w:r>
      <w:r w:rsidRPr="00C259B3">
        <w:rPr>
          <w:sz w:val="22"/>
          <w:szCs w:val="22"/>
        </w:rPr>
        <w:t xml:space="preserve"> AUTORIZZAZIONE EDILIZIA </w:t>
      </w:r>
      <w:r w:rsidR="007B63ED">
        <w:rPr>
          <w:sz w:val="22"/>
          <w:szCs w:val="22"/>
        </w:rPr>
        <w:t xml:space="preserve">N. </w:t>
      </w:r>
      <w:r w:rsidRPr="00C259B3">
        <w:rPr>
          <w:sz w:val="22"/>
          <w:szCs w:val="22"/>
        </w:rPr>
        <w:t>___________ del _____________________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per l'esecuzione dei lavori di: 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______________________________________________________________________________________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 xml:space="preserve">nel fabbricato sito in </w:t>
      </w:r>
      <w:r w:rsidR="00C259B3">
        <w:rPr>
          <w:sz w:val="22"/>
          <w:szCs w:val="22"/>
        </w:rPr>
        <w:t xml:space="preserve">Scano di Montiferro in </w:t>
      </w:r>
      <w:r w:rsidRPr="00C259B3">
        <w:rPr>
          <w:sz w:val="22"/>
          <w:szCs w:val="22"/>
        </w:rPr>
        <w:t xml:space="preserve"> via ___________________________________ n. 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Default="00711027" w:rsidP="00944B96">
      <w:pPr>
        <w:jc w:val="center"/>
        <w:rPr>
          <w:b/>
          <w:sz w:val="22"/>
          <w:szCs w:val="22"/>
        </w:rPr>
      </w:pPr>
      <w:r w:rsidRPr="007B63ED">
        <w:rPr>
          <w:b/>
          <w:sz w:val="22"/>
          <w:szCs w:val="22"/>
        </w:rPr>
        <w:t>COMUNICA</w:t>
      </w:r>
    </w:p>
    <w:p w:rsidR="007B63ED" w:rsidRPr="007B63ED" w:rsidRDefault="007B63ED" w:rsidP="006D2188">
      <w:pPr>
        <w:jc w:val="both"/>
        <w:rPr>
          <w:b/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 xml:space="preserve">a) che i lavori assentiti con il permesso sopra indicato, sono iniziati in data </w:t>
      </w:r>
      <w:r w:rsidR="006D2188">
        <w:rPr>
          <w:sz w:val="22"/>
          <w:szCs w:val="22"/>
        </w:rPr>
        <w:t>___</w:t>
      </w:r>
      <w:r w:rsidRPr="00C259B3">
        <w:rPr>
          <w:sz w:val="22"/>
          <w:szCs w:val="22"/>
        </w:rPr>
        <w:t>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b) che la Direzione Lavori e stata affidata al tecnico 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iscritto all'Albo de __________________ della Provincia di _________________ al n. _________ codice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fiscale ____________________ con studio in 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tel __________________ fax _____________________ e</w:t>
      </w:r>
      <w:r w:rsidR="006D2188">
        <w:rPr>
          <w:sz w:val="22"/>
          <w:szCs w:val="22"/>
        </w:rPr>
        <w:t xml:space="preserve"> - </w:t>
      </w:r>
      <w:r w:rsidRPr="00C259B3">
        <w:rPr>
          <w:sz w:val="22"/>
          <w:szCs w:val="22"/>
        </w:rPr>
        <w:t>mail ____________________________________,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il quale controfirma la presente per accettazione;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c) che i lavori sono stati affidati alla impresa 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con sede in ____________________________________________________________________________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Partita IVA _____________________________________ Codice Fiscale ___________________________</w:t>
      </w:r>
    </w:p>
    <w:p w:rsidR="00711027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della quale si allega alla presente il DURC in corso di validit</w:t>
      </w:r>
      <w:r w:rsidR="006D2188">
        <w:rPr>
          <w:sz w:val="22"/>
          <w:szCs w:val="22"/>
        </w:rPr>
        <w:t>à</w:t>
      </w:r>
      <w:r w:rsidRPr="00C259B3">
        <w:rPr>
          <w:sz w:val="22"/>
          <w:szCs w:val="22"/>
        </w:rPr>
        <w:t>;</w:t>
      </w:r>
    </w:p>
    <w:p w:rsidR="006D2188" w:rsidRPr="00C259B3" w:rsidRDefault="006D2188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d) di essere informato, ai sensi e per gli effetti di cui all</w:t>
      </w:r>
      <w:r w:rsidRPr="00C259B3">
        <w:rPr>
          <w:rFonts w:hint="eastAsia"/>
          <w:sz w:val="22"/>
          <w:szCs w:val="22"/>
        </w:rPr>
        <w:t>’</w:t>
      </w:r>
      <w:r w:rsidRPr="00C259B3">
        <w:rPr>
          <w:sz w:val="22"/>
          <w:szCs w:val="22"/>
        </w:rPr>
        <w:t>art. 13 del D.Lgs. 30 giugno 2003, nr. 196, che i dati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personali raccolti saranno trattati, anche con strumenti informatici, esclusivamente nell</w:t>
      </w:r>
      <w:r w:rsidRPr="00C259B3">
        <w:rPr>
          <w:rFonts w:hint="eastAsia"/>
          <w:sz w:val="22"/>
          <w:szCs w:val="22"/>
        </w:rPr>
        <w:t>’</w:t>
      </w:r>
      <w:r w:rsidRPr="00C259B3">
        <w:rPr>
          <w:sz w:val="22"/>
          <w:szCs w:val="22"/>
        </w:rPr>
        <w:t>ambito del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procedimento per il quale la presente dichiarazione viene resa.</w:t>
      </w:r>
    </w:p>
    <w:p w:rsidR="006D2188" w:rsidRDefault="006D2188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S</w:t>
      </w:r>
      <w:r w:rsidR="00F8614E" w:rsidRPr="00C259B3">
        <w:rPr>
          <w:sz w:val="22"/>
          <w:szCs w:val="22"/>
        </w:rPr>
        <w:t>cano di Montiferro l</w:t>
      </w:r>
      <w:r w:rsidRPr="00C259B3">
        <w:rPr>
          <w:sz w:val="22"/>
          <w:szCs w:val="22"/>
        </w:rPr>
        <w:t>i ___________________</w:t>
      </w:r>
    </w:p>
    <w:p w:rsidR="00F8614E" w:rsidRPr="00C259B3" w:rsidRDefault="00F8614E" w:rsidP="00F8614E">
      <w:pPr>
        <w:rPr>
          <w:sz w:val="22"/>
          <w:szCs w:val="22"/>
        </w:rPr>
      </w:pPr>
    </w:p>
    <w:p w:rsidR="006D2188" w:rsidRDefault="00711027" w:rsidP="006D2188">
      <w:pPr>
        <w:overflowPunct/>
        <w:textAlignment w:val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Il Titolare del Permesso      </w:t>
      </w:r>
      <w:r w:rsidR="006D2188">
        <w:rPr>
          <w:rFonts w:ascii="Arial-BoldMT" w:hAnsi="Arial-BoldMT" w:cs="Arial-BoldMT"/>
          <w:b/>
          <w:bCs/>
        </w:rPr>
        <w:t xml:space="preserve">  </w:t>
      </w:r>
      <w:r>
        <w:rPr>
          <w:rFonts w:ascii="Arial-BoldMT" w:hAnsi="Arial-BoldMT" w:cs="Arial-BoldMT"/>
          <w:b/>
          <w:bCs/>
        </w:rPr>
        <w:t xml:space="preserve">     </w:t>
      </w:r>
      <w:r w:rsidR="006D2188">
        <w:rPr>
          <w:rFonts w:ascii="Arial-BoldMT" w:hAnsi="Arial-BoldMT" w:cs="Arial-BoldMT"/>
          <w:b/>
          <w:bCs/>
        </w:rPr>
        <w:t xml:space="preserve"> </w:t>
      </w:r>
      <w:r>
        <w:rPr>
          <w:rFonts w:ascii="Arial-BoldMT" w:hAnsi="Arial-BoldMT" w:cs="Arial-BoldMT"/>
          <w:b/>
          <w:bCs/>
        </w:rPr>
        <w:t xml:space="preserve">   Il Direttore dei Lavori</w:t>
      </w:r>
      <w:r w:rsidR="006D2188">
        <w:rPr>
          <w:rFonts w:ascii="Arial-BoldMT" w:hAnsi="Arial-BoldMT" w:cs="Arial-BoldMT"/>
          <w:b/>
          <w:bCs/>
        </w:rPr>
        <w:t xml:space="preserve">                  </w:t>
      </w:r>
      <w:r w:rsidR="007B63ED" w:rsidRPr="007B63ED">
        <w:rPr>
          <w:rFonts w:ascii="Arial-BoldMT" w:hAnsi="Arial-BoldMT" w:cs="Arial-BoldMT"/>
          <w:b/>
          <w:bCs/>
        </w:rPr>
        <w:t xml:space="preserve">L’Impresa Esecutrice dei lavori </w:t>
      </w:r>
    </w:p>
    <w:p w:rsidR="006D2188" w:rsidRPr="006D2188" w:rsidRDefault="006D2188" w:rsidP="006D2188">
      <w:pPr>
        <w:rPr>
          <w:rFonts w:ascii="Arial-BoldMT" w:hAnsi="Arial-BoldMT" w:cs="Arial-BoldMT"/>
        </w:rPr>
      </w:pPr>
    </w:p>
    <w:p w:rsidR="006D2188" w:rsidRDefault="006D2188" w:rsidP="006D2188">
      <w:pPr>
        <w:rPr>
          <w:rFonts w:ascii="Arial-BoldMT" w:hAnsi="Arial-BoldMT" w:cs="Arial-BoldMT"/>
        </w:rPr>
      </w:pPr>
    </w:p>
    <w:p w:rsidR="006D2188" w:rsidRDefault="006D2188" w:rsidP="006D2188">
      <w:pPr>
        <w:rPr>
          <w:rFonts w:ascii="Arial-BoldMT" w:hAnsi="Arial-BoldMT" w:cs="Arial-BoldMT"/>
        </w:rPr>
      </w:pPr>
    </w:p>
    <w:p w:rsidR="006D2188" w:rsidRDefault="006D2188" w:rsidP="006D2188">
      <w:pPr>
        <w:overflowPunct/>
        <w:jc w:val="both"/>
        <w:textAlignment w:val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N.B.: La comunicazione di inizio lavori priva della copia del DURC dell'impresa in corso di validità è nulla</w:t>
      </w:r>
    </w:p>
    <w:p w:rsidR="007B63ED" w:rsidRPr="006D2188" w:rsidRDefault="006D2188" w:rsidP="006D2188">
      <w:pPr>
        <w:overflowPunct/>
        <w:jc w:val="both"/>
        <w:textAlignment w:val="auto"/>
        <w:rPr>
          <w:rFonts w:ascii="Arial-BoldMT" w:hAnsi="Arial-BoldMT" w:cs="Arial-BoldMT"/>
        </w:rPr>
      </w:pPr>
      <w:r>
        <w:rPr>
          <w:rFonts w:ascii="Arial-BoldMT" w:hAnsi="Arial-BoldMT" w:cs="Arial-BoldMT"/>
          <w:b/>
          <w:bCs/>
          <w:sz w:val="18"/>
          <w:szCs w:val="18"/>
        </w:rPr>
        <w:t>unitamente al titolo edilizio, e l'inizio lavori costituisce violazione edilizia per realizzazione di opere in assenza di titolo abilitativo.</w:t>
      </w:r>
    </w:p>
    <w:sectPr w:rsidR="007B63ED" w:rsidRPr="006D2188" w:rsidSect="001C36DF">
      <w:headerReference w:type="default" r:id="rId6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7D6" w:rsidRDefault="00D117D6">
      <w:r>
        <w:separator/>
      </w:r>
    </w:p>
  </w:endnote>
  <w:endnote w:type="continuationSeparator" w:id="1">
    <w:p w:rsidR="00D117D6" w:rsidRDefault="00D11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7D6" w:rsidRDefault="00D117D6">
      <w:r>
        <w:separator/>
      </w:r>
    </w:p>
  </w:footnote>
  <w:footnote w:type="continuationSeparator" w:id="1">
    <w:p w:rsidR="00D117D6" w:rsidRDefault="00D11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DF" w:rsidRDefault="001C36DF">
    <w:pPr>
      <w:widowControl w:val="0"/>
      <w:jc w:val="center"/>
      <w:rPr>
        <w:b/>
        <w:noProof/>
        <w:sz w:val="28"/>
      </w:rPr>
    </w:pPr>
  </w:p>
  <w:p w:rsidR="001C36DF" w:rsidRDefault="001C36DF" w:rsidP="00CF3809">
    <w:pPr>
      <w:widowControl w:val="0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809"/>
    <w:rsid w:val="000638B5"/>
    <w:rsid w:val="000C0401"/>
    <w:rsid w:val="001C36DF"/>
    <w:rsid w:val="001F6BFA"/>
    <w:rsid w:val="00251B8A"/>
    <w:rsid w:val="00255EBF"/>
    <w:rsid w:val="002A75B3"/>
    <w:rsid w:val="002B314F"/>
    <w:rsid w:val="003431B4"/>
    <w:rsid w:val="003C1412"/>
    <w:rsid w:val="004160F9"/>
    <w:rsid w:val="00430821"/>
    <w:rsid w:val="00453C69"/>
    <w:rsid w:val="004F23D3"/>
    <w:rsid w:val="00566C26"/>
    <w:rsid w:val="005B1AA4"/>
    <w:rsid w:val="005D7B9E"/>
    <w:rsid w:val="006221E6"/>
    <w:rsid w:val="00631812"/>
    <w:rsid w:val="00672206"/>
    <w:rsid w:val="006D2188"/>
    <w:rsid w:val="00705D72"/>
    <w:rsid w:val="00711027"/>
    <w:rsid w:val="00731E32"/>
    <w:rsid w:val="007B63ED"/>
    <w:rsid w:val="007F4175"/>
    <w:rsid w:val="00833E64"/>
    <w:rsid w:val="0087110D"/>
    <w:rsid w:val="008A55F5"/>
    <w:rsid w:val="00906FEC"/>
    <w:rsid w:val="00917C95"/>
    <w:rsid w:val="00944B96"/>
    <w:rsid w:val="009A3288"/>
    <w:rsid w:val="009B656F"/>
    <w:rsid w:val="009F76CC"/>
    <w:rsid w:val="00A079F7"/>
    <w:rsid w:val="00AA1425"/>
    <w:rsid w:val="00AC7204"/>
    <w:rsid w:val="00B82E27"/>
    <w:rsid w:val="00BD76B0"/>
    <w:rsid w:val="00C259B3"/>
    <w:rsid w:val="00CF3809"/>
    <w:rsid w:val="00D117D6"/>
    <w:rsid w:val="00D717A0"/>
    <w:rsid w:val="00D826A4"/>
    <w:rsid w:val="00E002B7"/>
    <w:rsid w:val="00E270C6"/>
    <w:rsid w:val="00E618B4"/>
    <w:rsid w:val="00EA641F"/>
    <w:rsid w:val="00EE3B0E"/>
    <w:rsid w:val="00F476E2"/>
    <w:rsid w:val="00F8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36DF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1C36DF"/>
    <w:pPr>
      <w:keepNext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1C36D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1C36DF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1C36DF"/>
    <w:pPr>
      <w:jc w:val="center"/>
    </w:pPr>
    <w:rPr>
      <w:rFonts w:ascii="Impact" w:hAnsi="Impact"/>
      <w:sz w:val="72"/>
    </w:rPr>
  </w:style>
  <w:style w:type="paragraph" w:customStyle="1" w:styleId="Corpodeltesto21">
    <w:name w:val="Corpo del testo 21"/>
    <w:basedOn w:val="Normale"/>
    <w:rsid w:val="001C36DF"/>
    <w:pPr>
      <w:ind w:firstLine="708"/>
      <w:jc w:val="both"/>
    </w:pPr>
    <w:rPr>
      <w:sz w:val="24"/>
    </w:rPr>
  </w:style>
  <w:style w:type="paragraph" w:customStyle="1" w:styleId="Corpodeltesto22">
    <w:name w:val="Corpo del testo 22"/>
    <w:basedOn w:val="Normale"/>
    <w:rsid w:val="001C36DF"/>
    <w:pPr>
      <w:jc w:val="both"/>
    </w:pPr>
    <w:rPr>
      <w:rFonts w:ascii="Arial" w:hAnsi="Arial"/>
      <w:sz w:val="24"/>
    </w:rPr>
  </w:style>
  <w:style w:type="paragraph" w:styleId="Corpodeltesto">
    <w:name w:val="Body Text"/>
    <w:basedOn w:val="Normale"/>
    <w:semiHidden/>
    <w:rsid w:val="001C36DF"/>
    <w:pPr>
      <w:widowControl w:val="0"/>
      <w:spacing w:line="479" w:lineRule="atLeast"/>
      <w:ind w:right="58"/>
      <w:jc w:val="both"/>
    </w:pPr>
    <w:rPr>
      <w:rFonts w:ascii="Arial" w:hAnsi="Arial"/>
      <w:sz w:val="22"/>
    </w:rPr>
  </w:style>
  <w:style w:type="paragraph" w:customStyle="1" w:styleId="Corpodeltesto23">
    <w:name w:val="Corpo del testo 23"/>
    <w:basedOn w:val="Normale"/>
    <w:rsid w:val="001C36DF"/>
    <w:pPr>
      <w:spacing w:after="120"/>
      <w:ind w:left="283"/>
    </w:pPr>
  </w:style>
  <w:style w:type="character" w:customStyle="1" w:styleId="StrongEmphasis">
    <w:name w:val="Strong Emphasis"/>
    <w:uiPriority w:val="99"/>
    <w:rsid w:val="00631812"/>
    <w:rPr>
      <w:rFonts w:eastAsia="Times New Roman"/>
      <w:b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4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Modelli\lettera%20tip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 tipo.dot</Template>
  <TotalTime>218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Prot</vt:lpstr>
      </vt:variant>
      <vt:variant>
        <vt:i4>0</vt:i4>
      </vt:variant>
    </vt:vector>
  </HeadingPairs>
  <Company>Comune di MAGOMADAS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.</dc:creator>
  <cp:keywords/>
  <dc:description/>
  <cp:lastModifiedBy>piero piludu</cp:lastModifiedBy>
  <cp:revision>67</cp:revision>
  <cp:lastPrinted>2005-03-09T11:40:00Z</cp:lastPrinted>
  <dcterms:created xsi:type="dcterms:W3CDTF">2003-12-12T14:12:00Z</dcterms:created>
  <dcterms:modified xsi:type="dcterms:W3CDTF">2011-12-22T11:09:00Z</dcterms:modified>
</cp:coreProperties>
</file>