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1C1" w:rsidRDefault="008A55F5" w:rsidP="00B97787">
      <w:pPr>
        <w:rPr>
          <w:b/>
          <w:bCs/>
        </w:rPr>
      </w:pPr>
      <w:r>
        <w:rPr>
          <w:b/>
          <w:bCs/>
          <w:sz w:val="16"/>
          <w:u w:val="single"/>
        </w:rPr>
        <w:t>Marca da Bollo da € 14,62</w:t>
      </w:r>
      <w:r>
        <w:rPr>
          <w:b/>
          <w:bCs/>
          <w:sz w:val="16"/>
        </w:rPr>
        <w:t xml:space="preserve">                                                         </w:t>
      </w:r>
      <w:r w:rsidR="00B97787">
        <w:rPr>
          <w:b/>
          <w:bCs/>
          <w:sz w:val="16"/>
        </w:rPr>
        <w:t xml:space="preserve">                                               </w:t>
      </w:r>
      <w:r>
        <w:rPr>
          <w:b/>
          <w:bCs/>
          <w:sz w:val="16"/>
        </w:rPr>
        <w:t xml:space="preserve">             </w:t>
      </w:r>
      <w:r>
        <w:rPr>
          <w:b/>
          <w:bCs/>
        </w:rPr>
        <w:t xml:space="preserve"> Al </w:t>
      </w:r>
      <w:r w:rsidR="00C551C1">
        <w:rPr>
          <w:b/>
          <w:bCs/>
        </w:rPr>
        <w:t xml:space="preserve">Responsabile dell’ Area Tecnica  </w:t>
      </w:r>
    </w:p>
    <w:p w:rsidR="00D0358C" w:rsidRDefault="00C551C1" w:rsidP="008A55F5">
      <w:pPr>
        <w:jc w:val="right"/>
        <w:rPr>
          <w:b/>
          <w:bCs/>
        </w:rPr>
      </w:pPr>
      <w:r>
        <w:rPr>
          <w:b/>
          <w:bCs/>
        </w:rPr>
        <w:t xml:space="preserve">   Del Comune di </w:t>
      </w:r>
    </w:p>
    <w:p w:rsidR="008A55F5" w:rsidRDefault="00C551C1" w:rsidP="008A55F5">
      <w:pPr>
        <w:jc w:val="right"/>
      </w:pPr>
      <w:r>
        <w:rPr>
          <w:b/>
          <w:bCs/>
        </w:rPr>
        <w:t xml:space="preserve">Scano di Montiferro </w:t>
      </w:r>
    </w:p>
    <w:p w:rsidR="008A55F5" w:rsidRDefault="008A55F5" w:rsidP="008A55F5"/>
    <w:p w:rsidR="008A55F5" w:rsidRPr="00C551C1" w:rsidRDefault="008A55F5" w:rsidP="008A55F5">
      <w:pPr>
        <w:pBdr>
          <w:top w:val="single" w:sz="4" w:space="1" w:color="000000"/>
          <w:left w:val="single" w:sz="4" w:space="1" w:color="000000"/>
          <w:bottom w:val="single" w:sz="4" w:space="1" w:color="000000"/>
          <w:right w:val="single" w:sz="4" w:space="1" w:color="000000"/>
        </w:pBdr>
        <w:shd w:val="clear" w:color="auto" w:fill="FFFF99"/>
      </w:pPr>
      <w:r w:rsidRPr="00C551C1">
        <w:rPr>
          <w:b/>
          <w:sz w:val="24"/>
        </w:rPr>
        <w:t>OGGETTO:</w:t>
      </w:r>
      <w:r w:rsidRPr="00C551C1">
        <w:t xml:space="preserve"> R</w:t>
      </w:r>
      <w:r w:rsidR="00C551C1">
        <w:t xml:space="preserve">ICHIESTA DI AUTORIZZAZIONE EDILIZIA </w:t>
      </w:r>
      <w:r w:rsidRPr="00C551C1">
        <w:t>.</w:t>
      </w:r>
    </w:p>
    <w:p w:rsidR="008A55F5" w:rsidRDefault="008A55F5" w:rsidP="008A55F5"/>
    <w:p w:rsidR="008A55F5" w:rsidRDefault="008A55F5" w:rsidP="008A55F5">
      <w:pPr>
        <w:spacing w:line="360" w:lineRule="auto"/>
      </w:pPr>
      <w:r>
        <w:t xml:space="preserve">Il/La sottoscritto/a ________________________________________________________________________ nato/a a _____________________________ il ___________________ residente in ___________________ alla via ________________________________ nr. _______ Codice Fiscale _________________________ tel. ____________________________  nella sua qualità di:     </w:t>
      </w:r>
      <w:r>
        <w:rPr>
          <w:rFonts w:hint="eastAsia"/>
        </w:rPr>
        <w:t>□</w:t>
      </w:r>
      <w:r>
        <w:t xml:space="preserve"> proprietario     </w:t>
      </w:r>
      <w:r>
        <w:rPr>
          <w:rFonts w:hint="eastAsia"/>
        </w:rPr>
        <w:t>□</w:t>
      </w:r>
      <w:r>
        <w:t xml:space="preserve"> possessore      </w:t>
      </w:r>
      <w:r>
        <w:rPr>
          <w:rFonts w:hint="eastAsia"/>
        </w:rPr>
        <w:t>□</w:t>
      </w:r>
      <w:r>
        <w:t xml:space="preserve"> affittuario del fabbricato sito in </w:t>
      </w:r>
      <w:r w:rsidR="00C551C1">
        <w:t xml:space="preserve">Scano di Montiferro in </w:t>
      </w:r>
      <w:r>
        <w:t xml:space="preserve"> via __________________________________________ n. _______ e distinto in Catasto:   </w:t>
      </w:r>
      <w:r>
        <w:rPr>
          <w:rFonts w:hint="eastAsia"/>
        </w:rPr>
        <w:t>□</w:t>
      </w:r>
      <w:r>
        <w:t xml:space="preserve"> Terreni  </w:t>
      </w:r>
      <w:r>
        <w:rPr>
          <w:rFonts w:hint="eastAsia"/>
        </w:rPr>
        <w:t>□</w:t>
      </w:r>
      <w:r>
        <w:t xml:space="preserve"> Edilizio al foglio ______ mappale _____________ subalterno __________;</w:t>
      </w:r>
    </w:p>
    <w:p w:rsidR="008A55F5" w:rsidRPr="00E270C6" w:rsidRDefault="008A55F5" w:rsidP="008A55F5">
      <w:pPr>
        <w:spacing w:before="57" w:after="57"/>
        <w:jc w:val="center"/>
        <w:rPr>
          <w:b/>
          <w:bCs/>
          <w:sz w:val="24"/>
          <w:szCs w:val="24"/>
        </w:rPr>
      </w:pPr>
      <w:r w:rsidRPr="00E270C6">
        <w:rPr>
          <w:b/>
          <w:bCs/>
          <w:sz w:val="24"/>
          <w:szCs w:val="24"/>
        </w:rPr>
        <w:t>CHIEDE</w:t>
      </w:r>
    </w:p>
    <w:p w:rsidR="008A55F5" w:rsidRDefault="008A55F5" w:rsidP="003D78A3">
      <w:pPr>
        <w:jc w:val="both"/>
      </w:pPr>
      <w:r>
        <w:t xml:space="preserve">ai sensi dell'art. </w:t>
      </w:r>
      <w:r w:rsidR="00C551C1">
        <w:t>17</w:t>
      </w:r>
      <w:r>
        <w:t xml:space="preserve"> del Regolamento Edilizio Comunale, e dell'art. 1 della L.R. n. 5/2003, il rilascio della Autorizzazione Edilizia per l'esecuzione dei lavori di:</w:t>
      </w:r>
      <w:r w:rsidR="003D78A3">
        <w:t>___________________________________________________</w:t>
      </w:r>
      <w:r>
        <w:t xml:space="preserve"> _______________________________________</w:t>
      </w:r>
      <w:r w:rsidR="00D717A0">
        <w:t>___________________</w:t>
      </w:r>
      <w:r>
        <w:t>_______________________________________________________________________________________________________________________________________________________________________________________________________</w:t>
      </w:r>
      <w:r w:rsidR="003D78A3">
        <w:t>____________________________</w:t>
      </w:r>
    </w:p>
    <w:p w:rsidR="008A55F5" w:rsidRDefault="008A55F5" w:rsidP="008A55F5">
      <w:r>
        <w:t xml:space="preserve">nel fabbricato sopra identificato. </w:t>
      </w:r>
    </w:p>
    <w:p w:rsidR="008A55F5" w:rsidRDefault="008A55F5" w:rsidP="008A55F5">
      <w:r>
        <w:t xml:space="preserve">A tal fine, consapevole  della responsabilità penale, in caso di falsità in atti e dichiarazioni, ai sensi dell'art. 76 del D.P.R. 28 dicembre 2000, nr. 445, </w:t>
      </w:r>
    </w:p>
    <w:p w:rsidR="008A55F5" w:rsidRPr="00E270C6" w:rsidRDefault="008A55F5" w:rsidP="008A55F5">
      <w:pPr>
        <w:spacing w:before="113" w:after="113"/>
        <w:jc w:val="center"/>
        <w:rPr>
          <w:b/>
          <w:bCs/>
          <w:sz w:val="24"/>
          <w:szCs w:val="24"/>
        </w:rPr>
      </w:pPr>
      <w:bookmarkStart w:id="0" w:name="DDE_LINK1"/>
      <w:r w:rsidRPr="00E270C6">
        <w:rPr>
          <w:b/>
          <w:bCs/>
          <w:sz w:val="24"/>
          <w:szCs w:val="24"/>
        </w:rPr>
        <w:t>DICHIARA</w:t>
      </w:r>
    </w:p>
    <w:p w:rsidR="008A55F5" w:rsidRDefault="008A55F5" w:rsidP="008A55F5">
      <w:pPr>
        <w:jc w:val="both"/>
      </w:pPr>
      <w:r>
        <w:t>□ di</w:t>
      </w:r>
      <w:bookmarkEnd w:id="0"/>
      <w:r>
        <w:t xml:space="preserve"> possedere i requisiti per ottenere l'autorizzazione edilizia;</w:t>
      </w:r>
    </w:p>
    <w:p w:rsidR="008A55F5" w:rsidRDefault="008A55F5" w:rsidP="008A55F5">
      <w:r>
        <w:t>□ che essendo comproprietario dell'immobile è stato autorizzato a presentare la presente istanza anche da tutti gli altri comproprietari;</w:t>
      </w:r>
    </w:p>
    <w:p w:rsidR="008A55F5" w:rsidRDefault="008A55F5" w:rsidP="00D0358C">
      <w:pPr>
        <w:jc w:val="both"/>
      </w:pPr>
      <w:r>
        <w:t>□ che il progettista incaricato è il ____________________________________________________________ iscritto al nr. ___________ dell'Albo professionale de ____________________________________________ della Provincia di ____________________________ - Codice Fiscale: ______________________________ con studio in ____________________________________________________________________________tel. _______________ fax ___________________ email _____________________________________</w:t>
      </w:r>
    </w:p>
    <w:p w:rsidR="008A55F5" w:rsidRDefault="008A55F5" w:rsidP="00565E96">
      <w:pPr>
        <w:jc w:val="both"/>
      </w:pPr>
      <w:r>
        <w:t>□ che le opere in oggetto non comportano alterazioni alle superfici ed ai volumi dell'immobile;</w:t>
      </w:r>
    </w:p>
    <w:p w:rsidR="008A55F5" w:rsidRDefault="008A55F5" w:rsidP="00565E96">
      <w:pPr>
        <w:jc w:val="both"/>
      </w:pPr>
      <w:r>
        <w:t>□ che l'immobile in oggetto non è sottoposto ad alcun vincolo monumentale e/o paesaggistico</w:t>
      </w:r>
      <w:r w:rsidR="00CC2493">
        <w:t>( in difetto dovr</w:t>
      </w:r>
      <w:r w:rsidR="00A742F3">
        <w:t>à</w:t>
      </w:r>
      <w:r w:rsidR="00CC2493">
        <w:t xml:space="preserve"> essere </w:t>
      </w:r>
      <w:r w:rsidR="00A742F3">
        <w:t xml:space="preserve">preventivamente </w:t>
      </w:r>
      <w:r w:rsidR="00CC2493">
        <w:t>richiesta autorizzazione paesaggistica ai sensi dell’art. 146 del D.lgs n. 42/2004</w:t>
      </w:r>
      <w:r w:rsidR="00A742F3">
        <w:t>)</w:t>
      </w:r>
      <w:r>
        <w:t>;</w:t>
      </w:r>
    </w:p>
    <w:p w:rsidR="008A55F5" w:rsidRDefault="008A55F5" w:rsidP="00565E96">
      <w:pPr>
        <w:jc w:val="both"/>
      </w:pPr>
      <w:r>
        <w:t>□ che le comunicazioni e le notifiche inerenti la presente istanza devono essere inviate presso il proprio indirizzo indicato in premessa;</w:t>
      </w:r>
    </w:p>
    <w:p w:rsidR="008A55F5" w:rsidRDefault="008A55F5" w:rsidP="00366DC5">
      <w:pPr>
        <w:jc w:val="both"/>
      </w:pPr>
      <w:r>
        <w:t>□ che le comunicazioni e le notifiche inerenti la presente istanza devono essere inviate al progettista;</w:t>
      </w:r>
    </w:p>
    <w:p w:rsidR="00E270C6" w:rsidRDefault="008A55F5" w:rsidP="00366DC5">
      <w:pPr>
        <w:jc w:val="both"/>
      </w:pPr>
      <w:r>
        <w:t>di essere informato, ai sensi e per gli effetti di cui all</w:t>
      </w:r>
      <w:r>
        <w:rPr>
          <w:rFonts w:hint="eastAsia"/>
        </w:rPr>
        <w:t>’</w:t>
      </w:r>
      <w:r>
        <w:t>art. 13 del D.Lgs. 30 giugno 2003, nr. 196, che i dati personali raccolti saranno trattati, anche con strumenti informatici, esclusivamente nell</w:t>
      </w:r>
      <w:r>
        <w:rPr>
          <w:rFonts w:hint="eastAsia"/>
        </w:rPr>
        <w:t>’</w:t>
      </w:r>
      <w:r>
        <w:t>ambito del procedimento per il quale la presente dichiarazione viene resa.</w:t>
      </w:r>
    </w:p>
    <w:p w:rsidR="008A55F5" w:rsidRPr="00E270C6" w:rsidRDefault="008A55F5" w:rsidP="00E270C6">
      <w:pPr>
        <w:spacing w:before="170" w:after="170"/>
        <w:jc w:val="both"/>
        <w:rPr>
          <w:b/>
          <w:bCs/>
          <w:sz w:val="24"/>
          <w:szCs w:val="24"/>
        </w:rPr>
      </w:pPr>
      <w:r w:rsidRPr="00E270C6">
        <w:rPr>
          <w:b/>
          <w:bCs/>
          <w:sz w:val="24"/>
          <w:szCs w:val="24"/>
        </w:rPr>
        <w:t>ALLEGA</w:t>
      </w:r>
    </w:p>
    <w:p w:rsidR="008A55F5" w:rsidRDefault="008A55F5" w:rsidP="008A55F5">
      <w:pPr>
        <w:jc w:val="both"/>
      </w:pPr>
      <w:r>
        <w:t>alla presente la sottonotata documentazione:</w:t>
      </w:r>
    </w:p>
    <w:p w:rsidR="008A55F5" w:rsidRDefault="008A55F5" w:rsidP="008A55F5">
      <w:r>
        <w:t xml:space="preserve">□ ricevuta del versamento di € </w:t>
      </w:r>
      <w:r w:rsidR="00D14F55">
        <w:t>5,16</w:t>
      </w:r>
      <w:r>
        <w:t xml:space="preserve"> sul </w:t>
      </w:r>
      <w:r w:rsidR="00D14F55">
        <w:t>ccp</w:t>
      </w:r>
      <w:r>
        <w:t xml:space="preserve"> n. 12</w:t>
      </w:r>
      <w:r w:rsidR="00582309">
        <w:t xml:space="preserve">132080  </w:t>
      </w:r>
      <w:r w:rsidR="005E7880">
        <w:t xml:space="preserve"> intestato al Comune di Scano di Montiferro , Servizio di tesoreria , con  la causale “Diritti di segreteria rilascio di Concessione edilizia ”; </w:t>
      </w:r>
      <w:r w:rsidR="00582309">
        <w:t xml:space="preserve"> </w:t>
      </w:r>
    </w:p>
    <w:p w:rsidR="008A55F5" w:rsidRDefault="008A55F5" w:rsidP="008A55F5">
      <w:r>
        <w:t xml:space="preserve">□ n. </w:t>
      </w:r>
      <w:r w:rsidR="00D14F55">
        <w:t>2</w:t>
      </w:r>
      <w:r>
        <w:t xml:space="preserve"> marc</w:t>
      </w:r>
      <w:r w:rsidR="00D14F55">
        <w:t xml:space="preserve">he  da bollo delle quali n. 1 da </w:t>
      </w:r>
      <w:r>
        <w:t>applicare</w:t>
      </w:r>
      <w:r w:rsidR="00D14F55">
        <w:t xml:space="preserve"> sulla richiesta </w:t>
      </w:r>
      <w:r>
        <w:t xml:space="preserve"> </w:t>
      </w:r>
      <w:r w:rsidR="00D14F55">
        <w:t xml:space="preserve">e n. 1 </w:t>
      </w:r>
      <w:r>
        <w:t>sull'autorizzazione;</w:t>
      </w:r>
    </w:p>
    <w:p w:rsidR="008A55F5" w:rsidRDefault="008A55F5" w:rsidP="008A55F5">
      <w:r>
        <w:t>□ Progetto delle opere a firma di tecnico abilitato con dichiarazione di conformità delle opere;</w:t>
      </w:r>
    </w:p>
    <w:p w:rsidR="008A55F5" w:rsidRDefault="008A55F5" w:rsidP="008A55F5">
      <w:r>
        <w:t>□ Documentazione fotografica</w:t>
      </w:r>
      <w:r w:rsidR="00FF5D0C">
        <w:t xml:space="preserve"> , Tavole stralcio del P.P. e scheda relativa all’isolato </w:t>
      </w:r>
      <w:r w:rsidR="00B97787">
        <w:t xml:space="preserve">, </w:t>
      </w:r>
      <w:r w:rsidR="00BD58BF">
        <w:t>per interventi ricadenti nel centro storico</w:t>
      </w:r>
      <w:r w:rsidR="00B97787">
        <w:t xml:space="preserve"> </w:t>
      </w:r>
      <w:r w:rsidR="00BB2175">
        <w:t xml:space="preserve">del P.di. F. </w:t>
      </w:r>
      <w:r w:rsidR="00B97787">
        <w:t xml:space="preserve">soggetti a Piano </w:t>
      </w:r>
      <w:r w:rsidR="00BB2175">
        <w:t>P</w:t>
      </w:r>
      <w:r w:rsidR="00B97787">
        <w:t xml:space="preserve">articolareggiato </w:t>
      </w:r>
      <w:r w:rsidR="00BD58BF">
        <w:t>;</w:t>
      </w:r>
      <w:r w:rsidR="00FF5D0C">
        <w:t xml:space="preserve"> </w:t>
      </w:r>
      <w:r>
        <w:t>;</w:t>
      </w:r>
    </w:p>
    <w:p w:rsidR="008A55F5" w:rsidRDefault="008A55F5" w:rsidP="008A55F5">
      <w:r>
        <w:t>□ Altro: ________________________________________________________________________________</w:t>
      </w:r>
    </w:p>
    <w:p w:rsidR="008A55F5" w:rsidRDefault="008A55F5" w:rsidP="008A55F5">
      <w:pPr>
        <w:jc w:val="both"/>
      </w:pPr>
      <w:r>
        <w:t>Nel caso in cui, in corso d'opera, si ritenga opportuno apportare variazioni che modifichino la tipologia dell'intervento edilizio, il sottoscritto si impegna ad inoltrare tempestivamente la documentazione occorrente per il rilascio del titolo abilitativo edilizio.</w:t>
      </w:r>
    </w:p>
    <w:p w:rsidR="00E270C6" w:rsidRDefault="00E270C6" w:rsidP="008A55F5"/>
    <w:p w:rsidR="00366DC5" w:rsidRDefault="00D0358C" w:rsidP="00366DC5">
      <w:pPr>
        <w:rPr>
          <w:rFonts w:eastAsiaTheme="minorEastAsia"/>
          <w:sz w:val="24"/>
          <w:szCs w:val="24"/>
        </w:rPr>
      </w:pPr>
      <w:r>
        <w:t xml:space="preserve">Scano di Montiferro </w:t>
      </w:r>
      <w:r w:rsidR="008A55F5">
        <w:t xml:space="preserve"> ___________________</w:t>
      </w:r>
      <w:r w:rsidR="008A55F5">
        <w:tab/>
      </w:r>
      <w:r w:rsidR="008A55F5">
        <w:tab/>
      </w:r>
      <w:r w:rsidR="008A55F5">
        <w:tab/>
      </w:r>
      <w:r w:rsidR="008A55F5">
        <w:tab/>
      </w:r>
      <w:r w:rsidR="008A55F5">
        <w:tab/>
      </w:r>
      <w:r w:rsidR="008A55F5">
        <w:tab/>
      </w:r>
      <w:r w:rsidR="008A55F5">
        <w:rPr>
          <w:b/>
        </w:rPr>
        <w:t>IL RICHIEDENTE</w:t>
      </w:r>
    </w:p>
    <w:sectPr w:rsidR="00366DC5" w:rsidSect="001C36DF">
      <w:headerReference w:type="default" r:id="rId6"/>
      <w:pgSz w:w="11906" w:h="16838"/>
      <w:pgMar w:top="1417"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95E" w:rsidRDefault="00F3195E">
      <w:r>
        <w:separator/>
      </w:r>
    </w:p>
  </w:endnote>
  <w:endnote w:type="continuationSeparator" w:id="1">
    <w:p w:rsidR="00F3195E" w:rsidRDefault="00F319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95E" w:rsidRDefault="00F3195E">
      <w:r>
        <w:separator/>
      </w:r>
    </w:p>
  </w:footnote>
  <w:footnote w:type="continuationSeparator" w:id="1">
    <w:p w:rsidR="00F3195E" w:rsidRDefault="00F319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DF" w:rsidRDefault="001C36DF">
    <w:pPr>
      <w:widowControl w:val="0"/>
      <w:jc w:val="center"/>
      <w:rPr>
        <w:b/>
        <w:noProof/>
        <w:sz w:val="28"/>
      </w:rPr>
    </w:pPr>
  </w:p>
  <w:p w:rsidR="001C36DF" w:rsidRDefault="001C36DF" w:rsidP="00CF3809">
    <w:pPr>
      <w:widowControl w:val="0"/>
      <w:jc w:val="center"/>
      <w:rPr>
        <w:b/>
        <w:sz w:val="2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283"/>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endnote w:id="0"/>
    <w:endnote w:id="1"/>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3809"/>
    <w:rsid w:val="000A6600"/>
    <w:rsid w:val="001C0A51"/>
    <w:rsid w:val="001C36DF"/>
    <w:rsid w:val="002A75B3"/>
    <w:rsid w:val="003431B4"/>
    <w:rsid w:val="00366DC5"/>
    <w:rsid w:val="003C1412"/>
    <w:rsid w:val="003D78A3"/>
    <w:rsid w:val="00565E96"/>
    <w:rsid w:val="00582309"/>
    <w:rsid w:val="005E7880"/>
    <w:rsid w:val="00616064"/>
    <w:rsid w:val="00631812"/>
    <w:rsid w:val="00643643"/>
    <w:rsid w:val="006D35F3"/>
    <w:rsid w:val="007F4175"/>
    <w:rsid w:val="00833E64"/>
    <w:rsid w:val="00870ADE"/>
    <w:rsid w:val="0087110D"/>
    <w:rsid w:val="008A55F5"/>
    <w:rsid w:val="009E452B"/>
    <w:rsid w:val="009F76CC"/>
    <w:rsid w:val="00A079F7"/>
    <w:rsid w:val="00A742F3"/>
    <w:rsid w:val="00B82E27"/>
    <w:rsid w:val="00B97787"/>
    <w:rsid w:val="00BB2175"/>
    <w:rsid w:val="00BD58BF"/>
    <w:rsid w:val="00BE1573"/>
    <w:rsid w:val="00C551C1"/>
    <w:rsid w:val="00CC2493"/>
    <w:rsid w:val="00CF3809"/>
    <w:rsid w:val="00CF502C"/>
    <w:rsid w:val="00D0358C"/>
    <w:rsid w:val="00D14F55"/>
    <w:rsid w:val="00D36833"/>
    <w:rsid w:val="00D717A0"/>
    <w:rsid w:val="00D73A48"/>
    <w:rsid w:val="00E270C6"/>
    <w:rsid w:val="00E618B4"/>
    <w:rsid w:val="00F3195E"/>
    <w:rsid w:val="00F476E2"/>
    <w:rsid w:val="00F64E24"/>
    <w:rsid w:val="00F86319"/>
    <w:rsid w:val="00FF5D0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C36DF"/>
    <w:pPr>
      <w:overflowPunct w:val="0"/>
      <w:autoSpaceDE w:val="0"/>
      <w:autoSpaceDN w:val="0"/>
      <w:adjustRightInd w:val="0"/>
      <w:textAlignment w:val="baseline"/>
    </w:pPr>
  </w:style>
  <w:style w:type="paragraph" w:styleId="Titolo1">
    <w:name w:val="heading 1"/>
    <w:basedOn w:val="Normale"/>
    <w:next w:val="Normale"/>
    <w:qFormat/>
    <w:rsid w:val="001C36DF"/>
    <w:pPr>
      <w:keepNext/>
      <w:outlineLvl w:val="0"/>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semiHidden/>
    <w:rsid w:val="001C36DF"/>
    <w:pPr>
      <w:tabs>
        <w:tab w:val="center" w:pos="4819"/>
        <w:tab w:val="right" w:pos="9638"/>
      </w:tabs>
    </w:pPr>
  </w:style>
  <w:style w:type="paragraph" w:styleId="Pidipagina">
    <w:name w:val="footer"/>
    <w:basedOn w:val="Normale"/>
    <w:semiHidden/>
    <w:rsid w:val="001C36DF"/>
    <w:pPr>
      <w:tabs>
        <w:tab w:val="center" w:pos="4819"/>
        <w:tab w:val="right" w:pos="9638"/>
      </w:tabs>
    </w:pPr>
  </w:style>
  <w:style w:type="paragraph" w:styleId="Titolo">
    <w:name w:val="Title"/>
    <w:basedOn w:val="Normale"/>
    <w:qFormat/>
    <w:rsid w:val="001C36DF"/>
    <w:pPr>
      <w:jc w:val="center"/>
    </w:pPr>
    <w:rPr>
      <w:rFonts w:ascii="Impact" w:hAnsi="Impact"/>
      <w:sz w:val="72"/>
    </w:rPr>
  </w:style>
  <w:style w:type="paragraph" w:customStyle="1" w:styleId="Corpodeltesto21">
    <w:name w:val="Corpo del testo 21"/>
    <w:basedOn w:val="Normale"/>
    <w:rsid w:val="001C36DF"/>
    <w:pPr>
      <w:ind w:firstLine="708"/>
      <w:jc w:val="both"/>
    </w:pPr>
    <w:rPr>
      <w:sz w:val="24"/>
    </w:rPr>
  </w:style>
  <w:style w:type="paragraph" w:customStyle="1" w:styleId="Corpodeltesto22">
    <w:name w:val="Corpo del testo 22"/>
    <w:basedOn w:val="Normale"/>
    <w:rsid w:val="001C36DF"/>
    <w:pPr>
      <w:jc w:val="both"/>
    </w:pPr>
    <w:rPr>
      <w:rFonts w:ascii="Arial" w:hAnsi="Arial"/>
      <w:sz w:val="24"/>
    </w:rPr>
  </w:style>
  <w:style w:type="paragraph" w:styleId="Corpodeltesto">
    <w:name w:val="Body Text"/>
    <w:basedOn w:val="Normale"/>
    <w:semiHidden/>
    <w:rsid w:val="001C36DF"/>
    <w:pPr>
      <w:widowControl w:val="0"/>
      <w:spacing w:line="479" w:lineRule="atLeast"/>
      <w:ind w:right="58"/>
      <w:jc w:val="both"/>
    </w:pPr>
    <w:rPr>
      <w:rFonts w:ascii="Arial" w:hAnsi="Arial"/>
      <w:sz w:val="22"/>
    </w:rPr>
  </w:style>
  <w:style w:type="paragraph" w:customStyle="1" w:styleId="Corpodeltesto23">
    <w:name w:val="Corpo del testo 23"/>
    <w:basedOn w:val="Normale"/>
    <w:rsid w:val="001C36DF"/>
    <w:pPr>
      <w:spacing w:after="120"/>
      <w:ind w:left="283"/>
    </w:pPr>
  </w:style>
  <w:style w:type="character" w:customStyle="1" w:styleId="StrongEmphasis">
    <w:name w:val="Strong Emphasis"/>
    <w:uiPriority w:val="99"/>
    <w:rsid w:val="00631812"/>
    <w:rPr>
      <w:rFonts w:eastAsia="Times New Roman"/>
      <w:b/>
      <w:bCs/>
      <w:sz w:val="20"/>
    </w:rPr>
  </w:style>
</w:styles>
</file>

<file path=word/webSettings.xml><?xml version="1.0" encoding="utf-8"?>
<w:webSettings xmlns:r="http://schemas.openxmlformats.org/officeDocument/2006/relationships" xmlns:w="http://schemas.openxmlformats.org/wordprocessingml/2006/main">
  <w:divs>
    <w:div w:id="67549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Modelli\lettera%20tip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lettera tipo.dot</Template>
  <TotalTime>247</TotalTime>
  <Pages>1</Pages>
  <Words>621</Words>
  <Characters>3543</Characters>
  <Application>Microsoft Office Word</Application>
  <DocSecurity>0</DocSecurity>
  <Lines>29</Lines>
  <Paragraphs>8</Paragraphs>
  <ScaleCrop>false</ScaleCrop>
  <HeadingPairs>
    <vt:vector size="2" baseType="variant">
      <vt:variant>
        <vt:lpstr>Prot</vt:lpstr>
      </vt:variant>
      <vt:variant>
        <vt:i4>0</vt:i4>
      </vt:variant>
    </vt:vector>
  </HeadingPairs>
  <Company>Comune di MAGOMADAS</Company>
  <LinksUpToDate>false</LinksUpToDate>
  <CharactersWithSpaces>4156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dc:creator>
  <cp:keywords/>
  <dc:description/>
  <cp:lastModifiedBy>piero piludu</cp:lastModifiedBy>
  <cp:revision>66</cp:revision>
  <cp:lastPrinted>2005-03-09T11:40:00Z</cp:lastPrinted>
  <dcterms:created xsi:type="dcterms:W3CDTF">2003-12-12T14:12:00Z</dcterms:created>
  <dcterms:modified xsi:type="dcterms:W3CDTF">2011-12-21T16:41:00Z</dcterms:modified>
</cp:coreProperties>
</file>