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756D" w:rsidRDefault="00631812" w:rsidP="00AE756D">
      <w:pPr>
        <w:rPr>
          <w:b/>
          <w:bCs/>
        </w:rPr>
      </w:pPr>
      <w:r>
        <w:rPr>
          <w:b/>
          <w:bCs/>
          <w:sz w:val="16"/>
          <w:u w:val="single"/>
        </w:rPr>
        <w:t>Marca da Bollo da € 14,62</w:t>
      </w:r>
      <w:r>
        <w:rPr>
          <w:b/>
          <w:bCs/>
          <w:sz w:val="16"/>
        </w:rPr>
        <w:t xml:space="preserve">                                                     </w:t>
      </w:r>
      <w:r>
        <w:rPr>
          <w:b/>
          <w:bCs/>
        </w:rPr>
        <w:t xml:space="preserve">              </w:t>
      </w:r>
      <w:r w:rsidR="00AE756D">
        <w:rPr>
          <w:b/>
          <w:bCs/>
          <w:sz w:val="16"/>
        </w:rPr>
        <w:t xml:space="preserve">                                               </w:t>
      </w:r>
      <w:r w:rsidR="00AE756D">
        <w:rPr>
          <w:b/>
          <w:bCs/>
        </w:rPr>
        <w:t xml:space="preserve"> Al Responsabile dell’ Area Tecnica  </w:t>
      </w:r>
    </w:p>
    <w:p w:rsidR="00AE756D" w:rsidRDefault="00AE756D" w:rsidP="00AE756D">
      <w:pPr>
        <w:jc w:val="right"/>
        <w:rPr>
          <w:b/>
          <w:bCs/>
        </w:rPr>
      </w:pPr>
      <w:r>
        <w:rPr>
          <w:b/>
          <w:bCs/>
        </w:rPr>
        <w:t xml:space="preserve">   Del Comune di </w:t>
      </w:r>
    </w:p>
    <w:p w:rsidR="00AE756D" w:rsidRDefault="00AE756D" w:rsidP="00AE756D">
      <w:pPr>
        <w:jc w:val="right"/>
      </w:pPr>
      <w:r>
        <w:rPr>
          <w:b/>
          <w:bCs/>
        </w:rPr>
        <w:t xml:space="preserve">Scano di Montiferro </w:t>
      </w:r>
    </w:p>
    <w:p w:rsidR="00631812" w:rsidRDefault="00631812" w:rsidP="00AE756D"/>
    <w:p w:rsidR="00631812" w:rsidRDefault="00631812" w:rsidP="00631812">
      <w:pPr>
        <w:pBdr>
          <w:top w:val="single" w:sz="4" w:space="1" w:color="000000"/>
          <w:left w:val="single" w:sz="4" w:space="1" w:color="000000"/>
          <w:bottom w:val="single" w:sz="4" w:space="1" w:color="000000"/>
          <w:right w:val="single" w:sz="4" w:space="1" w:color="000000"/>
        </w:pBdr>
        <w:shd w:val="clear" w:color="auto" w:fill="FFFF99"/>
      </w:pPr>
      <w:r>
        <w:rPr>
          <w:b/>
          <w:sz w:val="24"/>
        </w:rPr>
        <w:t>OGGETTO:</w:t>
      </w:r>
      <w:r>
        <w:t xml:space="preserve"> </w:t>
      </w:r>
      <w:r w:rsidR="00AE756D">
        <w:t>RICHIESTA DI CONCESSIONE EDILIZIA</w:t>
      </w:r>
    </w:p>
    <w:p w:rsidR="00631812" w:rsidRDefault="00631812" w:rsidP="00631812"/>
    <w:p w:rsidR="00631812" w:rsidRDefault="00631812" w:rsidP="00631812">
      <w:pPr>
        <w:spacing w:line="360" w:lineRule="auto"/>
        <w:jc w:val="both"/>
      </w:pPr>
      <w:r>
        <w:t xml:space="preserve">Il/La sottoscritto/a ________________________________________________________________________ nato/a a _____________________________ il ___________________ residente in ___________________ alla via ________________________________ n. _______ Codice Fiscale _________________________ tel. ____________________________  nella sua qualità di:     </w:t>
      </w:r>
      <w:r>
        <w:rPr>
          <w:rFonts w:hint="eastAsia"/>
        </w:rPr>
        <w:t>□</w:t>
      </w:r>
      <w:r>
        <w:t xml:space="preserve"> proprietario     </w:t>
      </w:r>
      <w:r>
        <w:rPr>
          <w:rFonts w:hint="eastAsia"/>
        </w:rPr>
        <w:t>□</w:t>
      </w:r>
      <w:r>
        <w:t xml:space="preserve"> possessore      </w:t>
      </w:r>
      <w:r>
        <w:rPr>
          <w:rFonts w:hint="eastAsia"/>
        </w:rPr>
        <w:t>□</w:t>
      </w:r>
      <w:r>
        <w:t xml:space="preserve"> affittuario dell'immobile sito in </w:t>
      </w:r>
      <w:r w:rsidR="00AE756D">
        <w:t xml:space="preserve">Scano di Montiferro in </w:t>
      </w:r>
      <w:r>
        <w:t xml:space="preserve">via __________________________________________ nr. _______ - loc. __________________________________________________ distinto in Catasto:   </w:t>
      </w:r>
      <w:r>
        <w:rPr>
          <w:rFonts w:hint="eastAsia"/>
        </w:rPr>
        <w:t>□</w:t>
      </w:r>
      <w:r>
        <w:t xml:space="preserve"> Terreni  </w:t>
      </w:r>
      <w:r>
        <w:rPr>
          <w:rFonts w:hint="eastAsia"/>
        </w:rPr>
        <w:t>□</w:t>
      </w:r>
      <w:r>
        <w:t xml:space="preserve"> Edilizio al foglio ______ mappale _____________ subalterno __________ della superficie di mq _______________ - zona urbanistica ______________________;</w:t>
      </w:r>
    </w:p>
    <w:p w:rsidR="00631812" w:rsidRDefault="00631812" w:rsidP="00631812">
      <w:pPr>
        <w:spacing w:before="57" w:after="57"/>
        <w:jc w:val="center"/>
        <w:rPr>
          <w:b/>
          <w:bCs/>
          <w:sz w:val="28"/>
          <w:szCs w:val="28"/>
        </w:rPr>
      </w:pPr>
      <w:r>
        <w:rPr>
          <w:b/>
          <w:bCs/>
          <w:sz w:val="28"/>
          <w:szCs w:val="28"/>
        </w:rPr>
        <w:t>CHIEDE</w:t>
      </w:r>
    </w:p>
    <w:p w:rsidR="00853588" w:rsidRPr="00853588" w:rsidRDefault="00853588" w:rsidP="00853588">
      <w:pPr>
        <w:overflowPunct/>
        <w:jc w:val="both"/>
        <w:textAlignment w:val="auto"/>
      </w:pPr>
      <w:r w:rsidRPr="00853588">
        <w:t xml:space="preserve">ai sensi dell'art. </w:t>
      </w:r>
      <w:r w:rsidR="00A60BF0">
        <w:t>9</w:t>
      </w:r>
      <w:r w:rsidRPr="00853588">
        <w:t xml:space="preserve"> </w:t>
      </w:r>
      <w:r w:rsidR="00D16875">
        <w:t xml:space="preserve">e 10 </w:t>
      </w:r>
      <w:r w:rsidRPr="00853588">
        <w:t xml:space="preserve">del Regolamento Edilizio Comunale, dell'art. 3 della L.R. </w:t>
      </w:r>
      <w:r w:rsidR="00307F40">
        <w:t xml:space="preserve">11.10.1985 </w:t>
      </w:r>
      <w:r w:rsidRPr="00853588">
        <w:t>n</w:t>
      </w:r>
      <w:r w:rsidR="00A60BF0">
        <w:t>.</w:t>
      </w:r>
      <w:r w:rsidRPr="00853588">
        <w:t>. 23, e dall'art. 10 del D.P.R. n. 380/2001, il rilascio del</w:t>
      </w:r>
      <w:r w:rsidR="00286361">
        <w:t xml:space="preserve">la concessione edilizia </w:t>
      </w:r>
      <w:r w:rsidRPr="00853588">
        <w:t xml:space="preserve">  per l'esecuzione dei lavori di: </w:t>
      </w:r>
      <w:r w:rsidR="000B670C">
        <w:t>________________</w:t>
      </w:r>
      <w:r w:rsidRPr="00853588">
        <w:t>______________________________________________________________________</w:t>
      </w:r>
      <w:r w:rsidR="000B670C">
        <w:t>______</w:t>
      </w:r>
      <w:r w:rsidRPr="00853588">
        <w:t>_______________________________________________________________________________</w:t>
      </w:r>
      <w:r w:rsidR="000B670C">
        <w:t>______</w:t>
      </w:r>
      <w:r w:rsidRPr="00853588">
        <w:t>________________________________________________________________________________________________________</w:t>
      </w:r>
      <w:r w:rsidR="00587CA0">
        <w:t>____</w:t>
      </w:r>
    </w:p>
    <w:p w:rsidR="00853588" w:rsidRPr="00853588" w:rsidRDefault="00853588" w:rsidP="00853588">
      <w:pPr>
        <w:overflowPunct/>
        <w:jc w:val="both"/>
        <w:textAlignment w:val="auto"/>
      </w:pPr>
      <w:r w:rsidRPr="00853588">
        <w:t>secondo il progetto allegato alla presente, redatto dal tecnico __________________________</w:t>
      </w:r>
      <w:r w:rsidR="00C45103">
        <w:t>________</w:t>
      </w:r>
      <w:r w:rsidRPr="00853588">
        <w:t>___________</w:t>
      </w:r>
    </w:p>
    <w:p w:rsidR="00853588" w:rsidRPr="00853588" w:rsidRDefault="00853588" w:rsidP="00853588">
      <w:pPr>
        <w:overflowPunct/>
        <w:jc w:val="both"/>
        <w:textAlignment w:val="auto"/>
      </w:pPr>
      <w:r w:rsidRPr="00853588">
        <w:t>iscritto all'Albo de</w:t>
      </w:r>
      <w:r w:rsidR="00A60BF0">
        <w:t>i/gli</w:t>
      </w:r>
      <w:r w:rsidRPr="00853588">
        <w:t xml:space="preserve"> _____________________________ della Provincia di ______________ al n. __</w:t>
      </w:r>
      <w:r w:rsidR="00C45103">
        <w:t>____</w:t>
      </w:r>
      <w:r w:rsidRPr="00853588">
        <w:t>_______</w:t>
      </w:r>
    </w:p>
    <w:p w:rsidR="00853588" w:rsidRPr="00853588" w:rsidRDefault="00853588" w:rsidP="00853588">
      <w:pPr>
        <w:overflowPunct/>
        <w:jc w:val="both"/>
        <w:textAlignment w:val="auto"/>
      </w:pPr>
      <w:r w:rsidRPr="00853588">
        <w:t>codice fiscale _______________________ con studio in _____________________</w:t>
      </w:r>
      <w:r w:rsidR="00C45103">
        <w:t>______</w:t>
      </w:r>
      <w:r w:rsidRPr="00853588">
        <w:t>____________________</w:t>
      </w:r>
    </w:p>
    <w:p w:rsidR="00853588" w:rsidRPr="00853588" w:rsidRDefault="00853588" w:rsidP="00853588">
      <w:pPr>
        <w:overflowPunct/>
        <w:jc w:val="both"/>
        <w:textAlignment w:val="auto"/>
      </w:pPr>
      <w:r w:rsidRPr="00853588">
        <w:t>tel __________________ fax _____________________ e</w:t>
      </w:r>
      <w:r w:rsidR="00EC1895">
        <w:t xml:space="preserve"> - </w:t>
      </w:r>
      <w:r w:rsidRPr="00853588">
        <w:t>mail __________</w:t>
      </w:r>
      <w:r w:rsidR="00C45103">
        <w:t>_____</w:t>
      </w:r>
      <w:r w:rsidRPr="00853588">
        <w:t>__________________________</w:t>
      </w:r>
      <w:r w:rsidR="00C45103">
        <w:t>;</w:t>
      </w:r>
    </w:p>
    <w:p w:rsidR="00853588" w:rsidRPr="00853588" w:rsidRDefault="00853588" w:rsidP="00A37114">
      <w:pPr>
        <w:overflowPunct/>
        <w:jc w:val="both"/>
        <w:textAlignment w:val="auto"/>
      </w:pPr>
      <w:r w:rsidRPr="00853588">
        <w:t>A tal fine, consapevole della responsabilit</w:t>
      </w:r>
      <w:r w:rsidR="00A37114">
        <w:t>à</w:t>
      </w:r>
      <w:r w:rsidRPr="00853588">
        <w:t xml:space="preserve"> penale, in caso di falsit</w:t>
      </w:r>
      <w:r w:rsidR="003364CD">
        <w:t>à</w:t>
      </w:r>
      <w:r w:rsidRPr="00853588">
        <w:t xml:space="preserve"> in atti e dichiarazioni, ai</w:t>
      </w:r>
      <w:r w:rsidR="00A37114">
        <w:t xml:space="preserve"> </w:t>
      </w:r>
      <w:r w:rsidRPr="00853588">
        <w:t>sensi dell'art. 76 del D.P.R. 28 dicembre 2000, n</w:t>
      </w:r>
      <w:r w:rsidR="00A60BF0">
        <w:t>.</w:t>
      </w:r>
      <w:r w:rsidRPr="00853588">
        <w:t>. 445,</w:t>
      </w:r>
    </w:p>
    <w:p w:rsidR="00631812" w:rsidRDefault="00631812" w:rsidP="00631812">
      <w:pPr>
        <w:spacing w:before="113" w:after="113"/>
        <w:jc w:val="center"/>
        <w:rPr>
          <w:b/>
          <w:bCs/>
          <w:sz w:val="28"/>
          <w:szCs w:val="28"/>
        </w:rPr>
      </w:pPr>
      <w:bookmarkStart w:id="0" w:name="DDE_LINK1"/>
      <w:r>
        <w:rPr>
          <w:b/>
          <w:bCs/>
          <w:sz w:val="28"/>
          <w:szCs w:val="28"/>
        </w:rPr>
        <w:t>DICHIARA</w:t>
      </w:r>
    </w:p>
    <w:p w:rsidR="00631812" w:rsidRDefault="00631812" w:rsidP="00631812">
      <w:pPr>
        <w:jc w:val="both"/>
      </w:pPr>
      <w:r>
        <w:t>□ di</w:t>
      </w:r>
      <w:bookmarkEnd w:id="0"/>
      <w:r>
        <w:t xml:space="preserve"> possedere i requisiti per ottenere l'autorizzazione edilizia;</w:t>
      </w:r>
    </w:p>
    <w:p w:rsidR="00631812" w:rsidRDefault="00631812" w:rsidP="00631812">
      <w:r>
        <w:t>□ che essendo comproprietario dell'immobile è stato autorizzato a presentare la presente istanza anche da tutti gli altri comproprietari;</w:t>
      </w:r>
    </w:p>
    <w:p w:rsidR="00631812" w:rsidRDefault="00631812" w:rsidP="00631812">
      <w:pPr>
        <w:jc w:val="both"/>
      </w:pPr>
      <w:r>
        <w:t>□ che le comunicazioni e le notifiche inerenti la presente istanza devono essere inviate presso il proprio indirizzo indicato in premessa;</w:t>
      </w:r>
    </w:p>
    <w:p w:rsidR="00631812" w:rsidRDefault="00631812" w:rsidP="00631812">
      <w:r>
        <w:t>□ che le comunicazioni e le notifiche inerenti la presente istanza devono essere inviate al progettista;</w:t>
      </w:r>
    </w:p>
    <w:p w:rsidR="00631812" w:rsidRDefault="00631812" w:rsidP="00631812">
      <w:pPr>
        <w:spacing w:before="170" w:after="170"/>
        <w:jc w:val="both"/>
      </w:pPr>
      <w:r>
        <w:t>di essere informato, ai sensi e per gli effetti di cui all</w:t>
      </w:r>
      <w:r>
        <w:rPr>
          <w:rFonts w:hint="eastAsia"/>
        </w:rPr>
        <w:t>’</w:t>
      </w:r>
      <w:r>
        <w:t>art. 13 del D.Lgs. 30 giugno 2003, n. 196, che i dati personali raccolti saranno trattati, anche con strumenti informatici, esclusivamente nell</w:t>
      </w:r>
      <w:r>
        <w:rPr>
          <w:rFonts w:hint="eastAsia"/>
        </w:rPr>
        <w:t>’</w:t>
      </w:r>
      <w:r>
        <w:t>ambito del procedimento per il quale la presente dichiarazione viene resa.</w:t>
      </w:r>
    </w:p>
    <w:p w:rsidR="00631812" w:rsidRDefault="00631812" w:rsidP="00631812">
      <w:pPr>
        <w:spacing w:before="113" w:after="113"/>
        <w:jc w:val="center"/>
        <w:rPr>
          <w:b/>
          <w:bCs/>
          <w:sz w:val="28"/>
          <w:szCs w:val="28"/>
        </w:rPr>
      </w:pPr>
      <w:r>
        <w:rPr>
          <w:b/>
          <w:bCs/>
          <w:sz w:val="28"/>
          <w:szCs w:val="28"/>
        </w:rPr>
        <w:t>ALLEGA</w:t>
      </w:r>
    </w:p>
    <w:p w:rsidR="00631812" w:rsidRDefault="00631812" w:rsidP="00631812">
      <w:pPr>
        <w:jc w:val="both"/>
      </w:pPr>
      <w:r>
        <w:t>alla presente la sottonotata documentazione:</w:t>
      </w:r>
    </w:p>
    <w:p w:rsidR="00631812" w:rsidRDefault="00631812" w:rsidP="00631812">
      <w:pPr>
        <w:jc w:val="both"/>
      </w:pPr>
      <w:r>
        <w:t>□ ricevuta del versamento di € 15,49 sul C/cp nr. 12</w:t>
      </w:r>
      <w:r w:rsidR="003E266B">
        <w:t xml:space="preserve">132080 </w:t>
      </w:r>
      <w:r>
        <w:t xml:space="preserve"> intestato al Comune di S</w:t>
      </w:r>
      <w:r w:rsidR="003E266B">
        <w:t xml:space="preserve">cano di Montiferro servizio di tesoreria </w:t>
      </w:r>
      <w:r>
        <w:t xml:space="preserve"> con la causale “Diritti di segreteria </w:t>
      </w:r>
      <w:r w:rsidR="003E266B">
        <w:t xml:space="preserve">rilascio di Concessione edilizia </w:t>
      </w:r>
      <w:r>
        <w:t xml:space="preserve">”; </w:t>
      </w:r>
    </w:p>
    <w:p w:rsidR="00631812" w:rsidRDefault="00631812" w:rsidP="00631812">
      <w:r>
        <w:t>□ Progetto delle opere a firma di tecnico abilitato composto dai seguenti elaborati</w:t>
      </w:r>
    </w:p>
    <w:p w:rsidR="00631812" w:rsidRDefault="00631812" w:rsidP="00631812">
      <w:r>
        <w:t>□ Altro: ________________________________________________________________________________</w:t>
      </w:r>
    </w:p>
    <w:p w:rsidR="00631812" w:rsidRDefault="00631812" w:rsidP="00631812"/>
    <w:p w:rsidR="000C746A" w:rsidRDefault="00631812" w:rsidP="00631812">
      <w:r>
        <w:t>S</w:t>
      </w:r>
      <w:r w:rsidR="000C746A">
        <w:t xml:space="preserve">cano di Montiferro </w:t>
      </w:r>
      <w:r>
        <w:t xml:space="preserve"> ___________________</w:t>
      </w:r>
      <w:r>
        <w:tab/>
      </w:r>
      <w:r>
        <w:tab/>
      </w:r>
      <w:r>
        <w:tab/>
      </w:r>
      <w:r>
        <w:tab/>
      </w:r>
      <w:r>
        <w:tab/>
      </w:r>
      <w:r>
        <w:tab/>
      </w:r>
    </w:p>
    <w:p w:rsidR="000C746A" w:rsidRDefault="000C746A" w:rsidP="00631812"/>
    <w:p w:rsidR="00631812" w:rsidRDefault="000C746A" w:rsidP="00631812">
      <w:r>
        <w:t xml:space="preserve">                                                                                                                                       </w:t>
      </w:r>
      <w:r>
        <w:rPr>
          <w:b/>
        </w:rPr>
        <w:t>IL/LA</w:t>
      </w:r>
      <w:r w:rsidR="00631812">
        <w:rPr>
          <w:b/>
        </w:rPr>
        <w:t xml:space="preserve"> RICHIEDENTE</w:t>
      </w:r>
    </w:p>
    <w:p w:rsidR="00631812" w:rsidRDefault="00631812" w:rsidP="00631812">
      <w:pPr>
        <w:rPr>
          <w:sz w:val="16"/>
          <w:szCs w:val="16"/>
          <w:u w:val="single"/>
        </w:rPr>
      </w:pPr>
    </w:p>
    <w:p w:rsidR="00631812" w:rsidRDefault="00631812" w:rsidP="00631812"/>
    <w:p w:rsidR="00631812" w:rsidRDefault="00631812" w:rsidP="00631812"/>
    <w:p w:rsidR="000D5536" w:rsidRDefault="000D5536" w:rsidP="00631812"/>
    <w:p w:rsidR="000D5536" w:rsidRDefault="000D5536" w:rsidP="00631812"/>
    <w:p w:rsidR="000D5536" w:rsidRDefault="000D5536" w:rsidP="00631812"/>
    <w:p w:rsidR="00631812" w:rsidRPr="00FE3FF3" w:rsidRDefault="00631812" w:rsidP="003A410B">
      <w:pPr>
        <w:jc w:val="center"/>
        <w:rPr>
          <w:b/>
          <w:bCs/>
        </w:rPr>
      </w:pPr>
      <w:r w:rsidRPr="00FE3FF3">
        <w:rPr>
          <w:b/>
          <w:bCs/>
        </w:rPr>
        <w:lastRenderedPageBreak/>
        <w:t>ELENCO DELLA DOCUMENTAZIONE DA ALLEGARE</w:t>
      </w:r>
    </w:p>
    <w:p w:rsidR="00631812" w:rsidRPr="00FE3FF3" w:rsidRDefault="00631812" w:rsidP="003A410B">
      <w:pPr>
        <w:jc w:val="center"/>
      </w:pPr>
      <w:r w:rsidRPr="00FE3FF3">
        <w:rPr>
          <w:b/>
        </w:rPr>
        <w:t xml:space="preserve">ALLA RICHIESTA DI </w:t>
      </w:r>
      <w:r w:rsidR="003A410B" w:rsidRPr="00FE3FF3">
        <w:rPr>
          <w:b/>
        </w:rPr>
        <w:t xml:space="preserve">CONCESIONE EDILIZIA </w:t>
      </w:r>
    </w:p>
    <w:p w:rsidR="00631812" w:rsidRDefault="00631812" w:rsidP="00631812">
      <w:pPr>
        <w:rPr>
          <w:sz w:val="16"/>
          <w:szCs w:val="16"/>
          <w:u w:val="single"/>
        </w:rPr>
      </w:pPr>
    </w:p>
    <w:p w:rsidR="00631812" w:rsidRDefault="00631812" w:rsidP="00631812">
      <w:pPr>
        <w:rPr>
          <w:sz w:val="16"/>
          <w:szCs w:val="16"/>
          <w:u w:val="single"/>
        </w:rPr>
        <w:sectPr w:rsidR="00631812" w:rsidSect="00631812">
          <w:pgSz w:w="11905" w:h="16837"/>
          <w:pgMar w:top="1134" w:right="1134" w:bottom="1134" w:left="1134" w:header="720" w:footer="720" w:gutter="0"/>
          <w:cols w:space="720"/>
          <w:noEndnote/>
        </w:sectPr>
      </w:pPr>
    </w:p>
    <w:p w:rsidR="00631812" w:rsidRPr="00566CA5" w:rsidRDefault="00631812" w:rsidP="00631812">
      <w:pPr>
        <w:pStyle w:val="Corpodeltesto"/>
        <w:spacing w:line="240" w:lineRule="auto"/>
        <w:rPr>
          <w:rFonts w:cs="Arial"/>
          <w:b/>
          <w:sz w:val="20"/>
          <w:szCs w:val="22"/>
        </w:rPr>
      </w:pPr>
      <w:r w:rsidRPr="00566CA5">
        <w:rPr>
          <w:rFonts w:cs="Arial"/>
          <w:sz w:val="20"/>
          <w:szCs w:val="22"/>
        </w:rPr>
        <w:lastRenderedPageBreak/>
        <w:t xml:space="preserve">Per richiedere </w:t>
      </w:r>
      <w:r w:rsidR="00D21405" w:rsidRPr="00566CA5">
        <w:rPr>
          <w:rFonts w:cs="Arial"/>
          <w:sz w:val="20"/>
          <w:szCs w:val="22"/>
        </w:rPr>
        <w:t>la</w:t>
      </w:r>
      <w:r w:rsidR="003A410B" w:rsidRPr="00566CA5">
        <w:rPr>
          <w:rFonts w:cs="Arial"/>
          <w:sz w:val="20"/>
          <w:szCs w:val="22"/>
        </w:rPr>
        <w:t xml:space="preserve"> Concessione Edilizia </w:t>
      </w:r>
      <w:r w:rsidRPr="00566CA5">
        <w:rPr>
          <w:rFonts w:cs="Arial"/>
          <w:sz w:val="20"/>
          <w:szCs w:val="22"/>
        </w:rPr>
        <w:t xml:space="preserve"> occorre allegare alla richiesta la documentazione prevista dall'art. </w:t>
      </w:r>
      <w:r w:rsidR="00D21405" w:rsidRPr="00566CA5">
        <w:rPr>
          <w:rFonts w:cs="Arial"/>
          <w:sz w:val="20"/>
          <w:szCs w:val="22"/>
        </w:rPr>
        <w:t xml:space="preserve">9 e 10, </w:t>
      </w:r>
      <w:r w:rsidRPr="00566CA5">
        <w:rPr>
          <w:rFonts w:cs="Arial"/>
          <w:sz w:val="20"/>
          <w:szCs w:val="22"/>
        </w:rPr>
        <w:t xml:space="preserve"> del Regolamento Edilizio</w:t>
      </w:r>
      <w:r w:rsidR="00D21405" w:rsidRPr="00566CA5">
        <w:rPr>
          <w:rFonts w:cs="Arial"/>
          <w:sz w:val="20"/>
          <w:szCs w:val="22"/>
        </w:rPr>
        <w:t xml:space="preserve"> Comunale vigente </w:t>
      </w:r>
      <w:r w:rsidRPr="00566CA5">
        <w:rPr>
          <w:rFonts w:cs="Arial"/>
          <w:sz w:val="20"/>
          <w:szCs w:val="22"/>
        </w:rPr>
        <w:t xml:space="preserve"> - </w:t>
      </w:r>
      <w:r w:rsidR="00D21405" w:rsidRPr="00566CA5">
        <w:rPr>
          <w:rFonts w:cs="Arial"/>
          <w:sz w:val="20"/>
          <w:szCs w:val="22"/>
        </w:rPr>
        <w:t xml:space="preserve">Dovrà essere in </w:t>
      </w:r>
      <w:r w:rsidRPr="00566CA5">
        <w:rPr>
          <w:rFonts w:cs="Arial"/>
          <w:sz w:val="20"/>
          <w:szCs w:val="22"/>
        </w:rPr>
        <w:t xml:space="preserve"> </w:t>
      </w:r>
      <w:r w:rsidRPr="005A0912">
        <w:rPr>
          <w:rFonts w:cs="Arial"/>
          <w:b/>
          <w:sz w:val="20"/>
          <w:szCs w:val="22"/>
        </w:rPr>
        <w:t>triplice copia per le opere</w:t>
      </w:r>
      <w:r w:rsidRPr="00566CA5">
        <w:rPr>
          <w:rFonts w:cs="Arial"/>
          <w:sz w:val="20"/>
          <w:szCs w:val="22"/>
        </w:rPr>
        <w:t xml:space="preserve"> la cui approvazione si esaurisce nell'ambito comunale, mentre negli altri casi sono necessarie ulteriori copie in numero sufficiente, a giudizio insindacabile dell'U.T.C. - </w:t>
      </w:r>
      <w:r w:rsidRPr="00566CA5">
        <w:rPr>
          <w:rFonts w:cs="Arial"/>
          <w:b/>
          <w:sz w:val="20"/>
          <w:szCs w:val="22"/>
        </w:rPr>
        <w:t>Sono necessari i seguenti elaborati, pena l'irricevibilità della richiesta:</w:t>
      </w:r>
    </w:p>
    <w:p w:rsidR="00FE3FF3" w:rsidRPr="00566CA5" w:rsidRDefault="00FE3FF3" w:rsidP="00631812">
      <w:pPr>
        <w:pStyle w:val="Corpodeltesto"/>
        <w:spacing w:line="240" w:lineRule="auto"/>
        <w:rPr>
          <w:rFonts w:cs="Arial"/>
          <w:sz w:val="20"/>
          <w:szCs w:val="22"/>
        </w:rPr>
      </w:pPr>
    </w:p>
    <w:p w:rsidR="00566CA5" w:rsidRDefault="00566CA5" w:rsidP="00566CA5">
      <w:pPr>
        <w:ind w:firstLine="360"/>
        <w:jc w:val="both"/>
        <w:rPr>
          <w:rFonts w:ascii="Arial" w:hAnsi="Arial" w:cs="Arial"/>
          <w:szCs w:val="22"/>
        </w:rPr>
      </w:pPr>
    </w:p>
    <w:p w:rsidR="00566CA5" w:rsidRDefault="00566CA5" w:rsidP="00566CA5">
      <w:pPr>
        <w:pStyle w:val="Elenco3"/>
        <w:numPr>
          <w:ilvl w:val="0"/>
          <w:numId w:val="2"/>
        </w:numPr>
        <w:rPr>
          <w:rFonts w:ascii="Arial" w:hAnsi="Arial" w:cs="Arial"/>
          <w:sz w:val="20"/>
          <w:szCs w:val="22"/>
        </w:rPr>
      </w:pPr>
      <w:r>
        <w:rPr>
          <w:rFonts w:ascii="Arial" w:hAnsi="Arial" w:cs="Arial"/>
          <w:sz w:val="20"/>
          <w:szCs w:val="22"/>
        </w:rPr>
        <w:t>Titolo di proprietà e/o disponibilità dell’area interessata dal progetto nelle forme di Legge , con l’indicazione della sopravvenienza del bene  ;</w:t>
      </w:r>
    </w:p>
    <w:p w:rsidR="00566CA5" w:rsidRDefault="00566CA5" w:rsidP="00566CA5">
      <w:pPr>
        <w:pStyle w:val="Elenco3"/>
        <w:numPr>
          <w:ilvl w:val="0"/>
          <w:numId w:val="2"/>
        </w:numPr>
        <w:rPr>
          <w:rFonts w:ascii="Arial" w:hAnsi="Arial" w:cs="Arial"/>
          <w:sz w:val="20"/>
          <w:szCs w:val="22"/>
        </w:rPr>
      </w:pPr>
      <w:r>
        <w:rPr>
          <w:rFonts w:ascii="Arial" w:hAnsi="Arial" w:cs="Arial"/>
          <w:sz w:val="20"/>
          <w:szCs w:val="22"/>
        </w:rPr>
        <w:t>Stralcio dello strumento urbanistico vigente, corografia in scala non inferiore a</w:t>
      </w:r>
      <w:r>
        <w:rPr>
          <w:sz w:val="20"/>
        </w:rPr>
        <w:t xml:space="preserve"> 1:2.000;</w:t>
      </w:r>
    </w:p>
    <w:p w:rsidR="00566CA5" w:rsidRDefault="00566CA5" w:rsidP="00566CA5">
      <w:pPr>
        <w:pStyle w:val="Elenco3"/>
        <w:numPr>
          <w:ilvl w:val="0"/>
          <w:numId w:val="2"/>
        </w:numPr>
        <w:rPr>
          <w:rFonts w:ascii="Arial" w:hAnsi="Arial" w:cs="Arial"/>
          <w:sz w:val="20"/>
          <w:szCs w:val="22"/>
        </w:rPr>
      </w:pPr>
      <w:r>
        <w:rPr>
          <w:rFonts w:ascii="Arial" w:hAnsi="Arial" w:cs="Arial"/>
          <w:sz w:val="20"/>
          <w:szCs w:val="22"/>
        </w:rPr>
        <w:t>Planimetria catastale del lotto;</w:t>
      </w:r>
    </w:p>
    <w:p w:rsidR="00566CA5" w:rsidRDefault="00566CA5" w:rsidP="00566CA5">
      <w:pPr>
        <w:pStyle w:val="Elenco3"/>
        <w:numPr>
          <w:ilvl w:val="0"/>
          <w:numId w:val="2"/>
        </w:numPr>
        <w:rPr>
          <w:rFonts w:ascii="Arial" w:hAnsi="Arial" w:cs="Arial"/>
          <w:sz w:val="20"/>
          <w:szCs w:val="22"/>
        </w:rPr>
      </w:pPr>
      <w:r>
        <w:rPr>
          <w:rFonts w:ascii="Arial" w:hAnsi="Arial" w:cs="Arial"/>
          <w:sz w:val="20"/>
          <w:szCs w:val="22"/>
        </w:rPr>
        <w:t>Planimetria indicante la distanza da eventuali beni identitari;</w:t>
      </w:r>
    </w:p>
    <w:p w:rsidR="00566CA5" w:rsidRDefault="00566CA5" w:rsidP="00566CA5">
      <w:pPr>
        <w:pStyle w:val="Elenco3"/>
        <w:numPr>
          <w:ilvl w:val="0"/>
          <w:numId w:val="2"/>
        </w:numPr>
        <w:rPr>
          <w:rFonts w:ascii="Arial" w:hAnsi="Arial" w:cs="Arial"/>
          <w:sz w:val="20"/>
          <w:szCs w:val="22"/>
        </w:rPr>
      </w:pPr>
      <w:r>
        <w:rPr>
          <w:rFonts w:ascii="Arial" w:hAnsi="Arial" w:cs="Arial"/>
          <w:sz w:val="20"/>
          <w:szCs w:val="22"/>
        </w:rPr>
        <w:t>Planimetria quotata della zona, in scala non inferiore a 1:500, estesa per un raggio di m. 40 almeno, nella quale risulti l’ ubicazione della proprietà oggetto della richiesta di concessione, la larghezza ed il nome delle strade esistenti adiacenti, le proprietà confinanti, le altezze e le distanze degli edifici circostanti, lo stato di diritto rispetto a servitù attive e passive</w:t>
      </w:r>
    </w:p>
    <w:p w:rsidR="00566CA5" w:rsidRDefault="00566CA5" w:rsidP="00566CA5">
      <w:pPr>
        <w:pStyle w:val="Elenco3"/>
        <w:numPr>
          <w:ilvl w:val="0"/>
          <w:numId w:val="2"/>
        </w:numPr>
        <w:rPr>
          <w:rFonts w:ascii="Arial" w:hAnsi="Arial" w:cs="Arial"/>
          <w:sz w:val="20"/>
          <w:szCs w:val="22"/>
        </w:rPr>
      </w:pPr>
      <w:r>
        <w:rPr>
          <w:rFonts w:ascii="Arial" w:hAnsi="Arial" w:cs="Arial"/>
          <w:sz w:val="20"/>
          <w:szCs w:val="22"/>
        </w:rPr>
        <w:t>Planimetria del Lotto in scala non inferiore a 1: 200, recante</w:t>
      </w:r>
    </w:p>
    <w:p w:rsidR="00566CA5" w:rsidRDefault="00566CA5" w:rsidP="00566CA5">
      <w:pPr>
        <w:ind w:left="780"/>
        <w:jc w:val="both"/>
        <w:rPr>
          <w:rFonts w:ascii="Arial" w:hAnsi="Arial" w:cs="Arial"/>
          <w:szCs w:val="22"/>
        </w:rPr>
      </w:pPr>
      <w:r>
        <w:rPr>
          <w:rFonts w:ascii="Arial" w:hAnsi="Arial" w:cs="Arial"/>
          <w:szCs w:val="22"/>
        </w:rPr>
        <w:t>- Gli estremi dell’ approvazione comunale dell’ eventuale lottizzazione della quale il lotto                stesso faccia eventualmente parte;</w:t>
      </w:r>
    </w:p>
    <w:p w:rsidR="00566CA5" w:rsidRDefault="00566CA5" w:rsidP="00D038DE">
      <w:pPr>
        <w:ind w:left="780"/>
        <w:jc w:val="both"/>
        <w:rPr>
          <w:rFonts w:ascii="Arial" w:hAnsi="Arial" w:cs="Arial"/>
          <w:szCs w:val="22"/>
        </w:rPr>
      </w:pPr>
      <w:r>
        <w:rPr>
          <w:rFonts w:ascii="Arial" w:hAnsi="Arial" w:cs="Arial"/>
          <w:szCs w:val="22"/>
        </w:rPr>
        <w:t>- L’ indicazione degli spazi destinati a parcheggio coperto e scoperto e la sistemazione  dell’ area non edificata;</w:t>
      </w:r>
    </w:p>
    <w:p w:rsidR="00566CA5" w:rsidRDefault="00566CA5" w:rsidP="00566CA5">
      <w:pPr>
        <w:ind w:left="780"/>
        <w:jc w:val="both"/>
      </w:pPr>
      <w:r>
        <w:rPr>
          <w:rFonts w:ascii="Arial" w:hAnsi="Arial" w:cs="Arial"/>
          <w:szCs w:val="22"/>
        </w:rPr>
        <w:t>- L’ andamento altimetrico dell’ area e di quelle limitrofe</w:t>
      </w:r>
      <w:r>
        <w:t>:</w:t>
      </w:r>
    </w:p>
    <w:p w:rsidR="00566CA5" w:rsidRDefault="00566CA5" w:rsidP="00566CA5">
      <w:pPr>
        <w:ind w:left="780"/>
        <w:jc w:val="both"/>
        <w:rPr>
          <w:rFonts w:ascii="Arial" w:hAnsi="Arial" w:cs="Arial"/>
          <w:szCs w:val="22"/>
        </w:rPr>
      </w:pPr>
      <w:r>
        <w:rPr>
          <w:rFonts w:ascii="Arial" w:hAnsi="Arial" w:cs="Arial"/>
          <w:szCs w:val="22"/>
        </w:rPr>
        <w:t>- La precisa ubicazione prevista per le opere progettate;</w:t>
      </w:r>
    </w:p>
    <w:p w:rsidR="00566CA5" w:rsidRDefault="00566CA5" w:rsidP="00566CA5">
      <w:pPr>
        <w:pStyle w:val="Pidipagina"/>
        <w:tabs>
          <w:tab w:val="clear" w:pos="4819"/>
          <w:tab w:val="clear" w:pos="9638"/>
        </w:tabs>
        <w:jc w:val="both"/>
        <w:rPr>
          <w:rFonts w:ascii="Arial" w:hAnsi="Arial" w:cs="Arial"/>
          <w:szCs w:val="22"/>
        </w:rPr>
      </w:pPr>
      <w:r>
        <w:rPr>
          <w:rFonts w:ascii="Arial" w:hAnsi="Arial" w:cs="Arial"/>
          <w:szCs w:val="22"/>
        </w:rPr>
        <w:t xml:space="preserve">             - L’ indicazione del tipo di recinzione</w:t>
      </w:r>
    </w:p>
    <w:p w:rsidR="00566CA5" w:rsidRDefault="00566CA5" w:rsidP="00566CA5">
      <w:pPr>
        <w:pStyle w:val="Elenco3"/>
        <w:numPr>
          <w:ilvl w:val="0"/>
          <w:numId w:val="2"/>
        </w:numPr>
        <w:rPr>
          <w:rFonts w:ascii="Arial" w:hAnsi="Arial" w:cs="Arial"/>
          <w:sz w:val="20"/>
          <w:szCs w:val="22"/>
        </w:rPr>
      </w:pPr>
      <w:r>
        <w:rPr>
          <w:rFonts w:ascii="Arial" w:hAnsi="Arial" w:cs="Arial"/>
          <w:sz w:val="20"/>
          <w:szCs w:val="22"/>
        </w:rPr>
        <w:t>Piante quotate ( sia internamente che eternamente) dei singoli piani,compresi quelli interrati, delle fondazioni, delle coperture, con l’ indicazione dei volumi tecnici nelle quali devono essere precisamente riportate:</w:t>
      </w:r>
    </w:p>
    <w:p w:rsidR="00566CA5" w:rsidRDefault="00566CA5" w:rsidP="00566CA5">
      <w:pPr>
        <w:ind w:left="708"/>
        <w:jc w:val="both"/>
        <w:rPr>
          <w:rFonts w:ascii="Arial" w:hAnsi="Arial" w:cs="Arial"/>
          <w:szCs w:val="22"/>
        </w:rPr>
      </w:pPr>
      <w:r>
        <w:rPr>
          <w:rFonts w:ascii="Arial" w:hAnsi="Arial" w:cs="Arial"/>
          <w:szCs w:val="22"/>
        </w:rPr>
        <w:t>- La destinazione e la superficie utile dei singoli locali;</w:t>
      </w:r>
    </w:p>
    <w:p w:rsidR="00566CA5" w:rsidRDefault="00566CA5" w:rsidP="00566CA5">
      <w:pPr>
        <w:ind w:left="708"/>
        <w:jc w:val="both"/>
        <w:rPr>
          <w:rFonts w:ascii="Arial" w:hAnsi="Arial" w:cs="Arial"/>
          <w:szCs w:val="22"/>
        </w:rPr>
      </w:pPr>
      <w:r>
        <w:rPr>
          <w:rFonts w:ascii="Arial" w:hAnsi="Arial" w:cs="Arial"/>
          <w:szCs w:val="22"/>
        </w:rPr>
        <w:t>- Il rapporto di illuminazione dei singoli ambienti;</w:t>
      </w:r>
    </w:p>
    <w:p w:rsidR="00566CA5" w:rsidRDefault="00566CA5" w:rsidP="00566CA5">
      <w:pPr>
        <w:ind w:left="708"/>
        <w:jc w:val="both"/>
        <w:rPr>
          <w:rFonts w:ascii="Arial" w:hAnsi="Arial" w:cs="Arial"/>
          <w:szCs w:val="22"/>
        </w:rPr>
      </w:pPr>
      <w:r>
        <w:rPr>
          <w:rFonts w:ascii="Arial" w:hAnsi="Arial" w:cs="Arial"/>
          <w:szCs w:val="22"/>
        </w:rPr>
        <w:t>- Gli eventuali sistemi di illuminazione ed areazione artificiale in vani ciechi;</w:t>
      </w:r>
    </w:p>
    <w:p w:rsidR="00566CA5" w:rsidRDefault="00566CA5" w:rsidP="00566CA5">
      <w:pPr>
        <w:ind w:left="708"/>
        <w:jc w:val="both"/>
        <w:rPr>
          <w:rFonts w:ascii="Arial" w:hAnsi="Arial" w:cs="Arial"/>
          <w:szCs w:val="22"/>
        </w:rPr>
      </w:pPr>
      <w:r>
        <w:rPr>
          <w:rFonts w:ascii="Arial" w:hAnsi="Arial" w:cs="Arial"/>
          <w:szCs w:val="22"/>
        </w:rPr>
        <w:t>- L’ altezza del piano di calpestio delle eventuali luci.</w:t>
      </w:r>
    </w:p>
    <w:p w:rsidR="00566CA5" w:rsidRDefault="00566CA5" w:rsidP="00566CA5">
      <w:pPr>
        <w:ind w:left="708"/>
        <w:jc w:val="both"/>
        <w:rPr>
          <w:rFonts w:ascii="Arial" w:hAnsi="Arial" w:cs="Arial"/>
          <w:szCs w:val="22"/>
        </w:rPr>
      </w:pPr>
      <w:r>
        <w:rPr>
          <w:rFonts w:ascii="Arial" w:hAnsi="Arial" w:cs="Arial"/>
          <w:szCs w:val="22"/>
        </w:rPr>
        <w:t xml:space="preserve">- La posizione, la dimensione ( larghezza ed altezza) ed il senso di apertura delle porte e  </w:t>
      </w:r>
    </w:p>
    <w:p w:rsidR="00566CA5" w:rsidRDefault="00566CA5" w:rsidP="00566CA5">
      <w:pPr>
        <w:jc w:val="both"/>
        <w:rPr>
          <w:rFonts w:ascii="Arial" w:hAnsi="Arial" w:cs="Arial"/>
          <w:szCs w:val="22"/>
        </w:rPr>
      </w:pPr>
      <w:r>
        <w:rPr>
          <w:rFonts w:ascii="Arial" w:hAnsi="Arial" w:cs="Arial"/>
          <w:szCs w:val="22"/>
        </w:rPr>
        <w:t xml:space="preserve">              Finestre;</w:t>
      </w:r>
    </w:p>
    <w:p w:rsidR="00566CA5" w:rsidRDefault="00566CA5" w:rsidP="00566CA5">
      <w:pPr>
        <w:jc w:val="both"/>
        <w:rPr>
          <w:rFonts w:ascii="Arial" w:hAnsi="Arial" w:cs="Arial"/>
          <w:szCs w:val="22"/>
        </w:rPr>
      </w:pPr>
      <w:r>
        <w:rPr>
          <w:rFonts w:ascii="Arial" w:hAnsi="Arial" w:cs="Arial"/>
          <w:szCs w:val="22"/>
        </w:rPr>
        <w:t xml:space="preserve">            - L’indicazione delle parti in demolizione di colore giallo e quelle di nuova realizzazione di colore </w:t>
      </w:r>
    </w:p>
    <w:p w:rsidR="00566CA5" w:rsidRDefault="00566CA5" w:rsidP="00566CA5">
      <w:pPr>
        <w:jc w:val="both"/>
        <w:rPr>
          <w:rFonts w:ascii="Arial" w:hAnsi="Arial" w:cs="Arial"/>
          <w:szCs w:val="22"/>
        </w:rPr>
      </w:pPr>
      <w:r>
        <w:rPr>
          <w:rFonts w:ascii="Arial" w:hAnsi="Arial" w:cs="Arial"/>
          <w:szCs w:val="22"/>
        </w:rPr>
        <w:t xml:space="preserve">              rosso; </w:t>
      </w:r>
    </w:p>
    <w:p w:rsidR="00566CA5" w:rsidRDefault="00566CA5" w:rsidP="00566CA5">
      <w:pPr>
        <w:pStyle w:val="Elenco3"/>
        <w:numPr>
          <w:ilvl w:val="0"/>
          <w:numId w:val="2"/>
        </w:numPr>
        <w:rPr>
          <w:rFonts w:ascii="Arial" w:hAnsi="Arial" w:cs="Arial"/>
          <w:sz w:val="20"/>
          <w:szCs w:val="22"/>
        </w:rPr>
      </w:pPr>
      <w:r>
        <w:rPr>
          <w:rFonts w:ascii="Arial" w:hAnsi="Arial" w:cs="Arial"/>
          <w:sz w:val="20"/>
          <w:szCs w:val="22"/>
        </w:rPr>
        <w:t>Almeno due sezioni verticali quotate secondo la linea di maggiore importanza o di massima pendenza di cui una in corrispondenza della scala, con indicata l’ altezza dal piano di calpestio delle eventuali luci, in scala non inferiore a 1: 100;Tali sezioni devono contemplare anche i distacchi dai fabbricati confinanti con l’ indicazione del terreno prima e dopo la prevista sistemazione, la quota dio riferimento per le sezioni;</w:t>
      </w:r>
    </w:p>
    <w:p w:rsidR="00566CA5" w:rsidRDefault="00566CA5" w:rsidP="00566CA5">
      <w:pPr>
        <w:pStyle w:val="Elenco3"/>
        <w:numPr>
          <w:ilvl w:val="0"/>
          <w:numId w:val="2"/>
        </w:numPr>
        <w:rPr>
          <w:rFonts w:ascii="Arial" w:hAnsi="Arial" w:cs="Arial"/>
          <w:sz w:val="20"/>
          <w:szCs w:val="22"/>
        </w:rPr>
      </w:pPr>
      <w:r>
        <w:rPr>
          <w:rFonts w:ascii="Arial" w:hAnsi="Arial" w:cs="Arial"/>
          <w:sz w:val="20"/>
          <w:szCs w:val="22"/>
        </w:rPr>
        <w:t>Tutti i prospetti esterni, con le quote dei piani e delle coperture, riferiti alle quote stradali e alle più basse sistemazioni esterne in scala non inferiore a 1: 100;</w:t>
      </w:r>
    </w:p>
    <w:p w:rsidR="00566CA5" w:rsidRDefault="00566CA5" w:rsidP="00566CA5">
      <w:pPr>
        <w:pStyle w:val="Elenco3"/>
        <w:numPr>
          <w:ilvl w:val="0"/>
          <w:numId w:val="2"/>
        </w:numPr>
        <w:rPr>
          <w:rFonts w:ascii="Arial" w:hAnsi="Arial" w:cs="Arial"/>
          <w:sz w:val="20"/>
          <w:szCs w:val="22"/>
        </w:rPr>
      </w:pPr>
      <w:r>
        <w:rPr>
          <w:rFonts w:ascii="Arial" w:hAnsi="Arial" w:cs="Arial"/>
          <w:sz w:val="20"/>
          <w:szCs w:val="22"/>
        </w:rPr>
        <w:t>Relazione geotecnica, Relazione tecnica agronomica;</w:t>
      </w:r>
    </w:p>
    <w:p w:rsidR="00566CA5" w:rsidRDefault="00566CA5" w:rsidP="00566CA5">
      <w:pPr>
        <w:pStyle w:val="Elenco3"/>
        <w:numPr>
          <w:ilvl w:val="0"/>
          <w:numId w:val="2"/>
        </w:numPr>
        <w:rPr>
          <w:rFonts w:ascii="Arial" w:hAnsi="Arial" w:cs="Arial"/>
          <w:sz w:val="20"/>
          <w:szCs w:val="22"/>
        </w:rPr>
      </w:pPr>
      <w:r>
        <w:rPr>
          <w:rFonts w:ascii="Arial" w:hAnsi="Arial" w:cs="Arial"/>
          <w:sz w:val="20"/>
          <w:szCs w:val="22"/>
        </w:rPr>
        <w:t>Relazione illustrativa dettagliata con la descrizione delle strutture portanti, dei materiali e colori da impiegare nelle finiture esterne dei fabbricati, dello schema dettagliato del rifornimento dell’ acqua potabile e dello scarico delle acque meteoriche, nere e luride;</w:t>
      </w:r>
    </w:p>
    <w:p w:rsidR="00566CA5" w:rsidRDefault="00566CA5" w:rsidP="00566CA5">
      <w:pPr>
        <w:pStyle w:val="Elenco3"/>
        <w:numPr>
          <w:ilvl w:val="0"/>
          <w:numId w:val="2"/>
        </w:numPr>
        <w:rPr>
          <w:rFonts w:ascii="Arial" w:hAnsi="Arial" w:cs="Arial"/>
          <w:sz w:val="20"/>
          <w:szCs w:val="22"/>
        </w:rPr>
      </w:pPr>
      <w:r>
        <w:rPr>
          <w:rFonts w:ascii="Arial" w:hAnsi="Arial" w:cs="Arial"/>
          <w:sz w:val="20"/>
          <w:szCs w:val="22"/>
        </w:rPr>
        <w:t>Documentazione in adeguamento alla L.R. 17/1989 secondo le normative CEI, relativa agli impianti elettrici, n° 46/90 e D.</w:t>
      </w:r>
      <w:r w:rsidR="00841FA6">
        <w:rPr>
          <w:rFonts w:ascii="Arial" w:hAnsi="Arial" w:cs="Arial"/>
          <w:sz w:val="20"/>
          <w:szCs w:val="22"/>
        </w:rPr>
        <w:t>Lgs.</w:t>
      </w:r>
      <w:r>
        <w:rPr>
          <w:rFonts w:ascii="Arial" w:hAnsi="Arial" w:cs="Arial"/>
          <w:sz w:val="20"/>
          <w:szCs w:val="22"/>
        </w:rPr>
        <w:t xml:space="preserve"> 81/2008;</w:t>
      </w:r>
    </w:p>
    <w:p w:rsidR="00566CA5" w:rsidRDefault="00566CA5" w:rsidP="00566CA5">
      <w:pPr>
        <w:pStyle w:val="Elenco3"/>
        <w:numPr>
          <w:ilvl w:val="0"/>
          <w:numId w:val="2"/>
        </w:numPr>
        <w:rPr>
          <w:rFonts w:ascii="Arial" w:hAnsi="Arial" w:cs="Arial"/>
          <w:sz w:val="20"/>
          <w:szCs w:val="22"/>
        </w:rPr>
      </w:pPr>
      <w:r>
        <w:rPr>
          <w:rFonts w:ascii="Arial" w:hAnsi="Arial" w:cs="Arial"/>
          <w:sz w:val="20"/>
          <w:szCs w:val="22"/>
        </w:rPr>
        <w:t>Piante quotate (in tutte le dimensioni interne compresi gli infissi e il loro senso di apertura) rappresentanti l’ adattabilità alla legge n. 13/89 in scala non inferiore a 1: 100 e rispettiva relazione tecnica, relazione del professionista sulla conformità degli elaborati alle disposizioni della L. 09/01/1989 n° 13 e D.M. n° 236 del 14/06/1989 per l’abbattimento delle barriere architettoniche ( indicare la percorribilità interna dei vani) ;</w:t>
      </w:r>
    </w:p>
    <w:p w:rsidR="00566CA5" w:rsidRDefault="00566CA5" w:rsidP="00566CA5">
      <w:pPr>
        <w:pStyle w:val="Elenco3"/>
        <w:numPr>
          <w:ilvl w:val="0"/>
          <w:numId w:val="2"/>
        </w:numPr>
        <w:rPr>
          <w:rFonts w:ascii="Arial" w:hAnsi="Arial" w:cs="Arial"/>
          <w:sz w:val="20"/>
          <w:szCs w:val="22"/>
        </w:rPr>
      </w:pPr>
      <w:r>
        <w:rPr>
          <w:rFonts w:ascii="Arial" w:hAnsi="Arial" w:cs="Arial"/>
          <w:sz w:val="20"/>
          <w:szCs w:val="22"/>
        </w:rPr>
        <w:t>Relazione statica sull’edificio e dichiarazione del professionista abilitato che le opere non pregiudicano in alcun modo, la stabilità dell’edificio interessato né di quelli limitrofi;</w:t>
      </w:r>
    </w:p>
    <w:p w:rsidR="00566CA5" w:rsidRDefault="00566CA5" w:rsidP="00566CA5">
      <w:pPr>
        <w:pStyle w:val="Elenco3"/>
        <w:numPr>
          <w:ilvl w:val="0"/>
          <w:numId w:val="2"/>
        </w:numPr>
        <w:jc w:val="left"/>
        <w:rPr>
          <w:rFonts w:ascii="Arial" w:hAnsi="Arial" w:cs="Arial"/>
          <w:sz w:val="20"/>
          <w:szCs w:val="22"/>
        </w:rPr>
      </w:pPr>
      <w:r w:rsidRPr="00150A96">
        <w:rPr>
          <w:rFonts w:ascii="Arial" w:hAnsi="Arial" w:cs="Arial"/>
          <w:sz w:val="20"/>
          <w:szCs w:val="22"/>
        </w:rPr>
        <w:t>Dichiarazione della direzione lavori  sui volumi di inerti derivanti da scavi o demolizioni;</w:t>
      </w:r>
    </w:p>
    <w:p w:rsidR="00566CA5" w:rsidRPr="00150A96" w:rsidRDefault="00566CA5" w:rsidP="00566CA5">
      <w:pPr>
        <w:pStyle w:val="Elenco3"/>
        <w:numPr>
          <w:ilvl w:val="0"/>
          <w:numId w:val="2"/>
        </w:numPr>
        <w:rPr>
          <w:rFonts w:ascii="Arial" w:hAnsi="Arial" w:cs="Arial"/>
          <w:sz w:val="20"/>
          <w:szCs w:val="22"/>
        </w:rPr>
      </w:pPr>
      <w:r>
        <w:rPr>
          <w:rFonts w:ascii="Arial" w:hAnsi="Arial" w:cs="Arial"/>
          <w:sz w:val="20"/>
          <w:szCs w:val="22"/>
        </w:rPr>
        <w:t>P</w:t>
      </w:r>
      <w:r w:rsidRPr="00150A96">
        <w:rPr>
          <w:rFonts w:ascii="Arial" w:hAnsi="Arial" w:cs="Arial"/>
          <w:sz w:val="20"/>
          <w:szCs w:val="22"/>
        </w:rPr>
        <w:t>arere positivo dell'Autorità di Bacino Della R.A.S di Cagliari, sul rispetto degli obblighi del vincolo derivante da  ( PAI) rischio geologico da frana  , se necessario;</w:t>
      </w:r>
    </w:p>
    <w:p w:rsidR="00566CA5" w:rsidRDefault="00566CA5" w:rsidP="00566CA5">
      <w:pPr>
        <w:pStyle w:val="Elenco3"/>
        <w:numPr>
          <w:ilvl w:val="0"/>
          <w:numId w:val="2"/>
        </w:numPr>
        <w:rPr>
          <w:rFonts w:ascii="Arial" w:hAnsi="Arial" w:cs="Arial"/>
          <w:sz w:val="20"/>
          <w:szCs w:val="22"/>
        </w:rPr>
      </w:pPr>
      <w:r>
        <w:rPr>
          <w:rFonts w:ascii="Arial" w:hAnsi="Arial" w:cs="Arial"/>
          <w:sz w:val="20"/>
          <w:szCs w:val="22"/>
        </w:rPr>
        <w:lastRenderedPageBreak/>
        <w:t>Nulla Osta della R.A.S. Assessorato EE.LL Finanze e Urbanistica,Servizio Tutela Paesaggistica per le province di Oristano e del Medio Campidano Vico Arquer 12- 14 Oristano (Autorizzazione paesaggistica di cui all’art. 146 del D.lgs. n. 42/2004 ove necessaria);</w:t>
      </w:r>
    </w:p>
    <w:p w:rsidR="00566CA5" w:rsidRDefault="00566CA5" w:rsidP="00566CA5">
      <w:pPr>
        <w:pStyle w:val="Elenco3"/>
        <w:numPr>
          <w:ilvl w:val="0"/>
          <w:numId w:val="2"/>
        </w:numPr>
        <w:rPr>
          <w:rFonts w:ascii="Arial" w:hAnsi="Arial" w:cs="Arial"/>
          <w:sz w:val="20"/>
          <w:szCs w:val="22"/>
        </w:rPr>
      </w:pPr>
      <w:r>
        <w:rPr>
          <w:rFonts w:ascii="Arial" w:hAnsi="Arial" w:cs="Arial"/>
          <w:sz w:val="20"/>
          <w:szCs w:val="22"/>
        </w:rPr>
        <w:t>Nulla Osta Soprintendenza ai BAAAS ( se necessaria);</w:t>
      </w:r>
    </w:p>
    <w:p w:rsidR="00566CA5" w:rsidRDefault="00566CA5" w:rsidP="00566CA5">
      <w:pPr>
        <w:pStyle w:val="Elenco3"/>
        <w:numPr>
          <w:ilvl w:val="0"/>
          <w:numId w:val="2"/>
        </w:numPr>
        <w:rPr>
          <w:rFonts w:ascii="Arial" w:hAnsi="Arial" w:cs="Arial"/>
          <w:sz w:val="20"/>
          <w:szCs w:val="22"/>
        </w:rPr>
      </w:pPr>
      <w:r>
        <w:rPr>
          <w:rFonts w:ascii="Arial" w:hAnsi="Arial" w:cs="Arial"/>
          <w:sz w:val="20"/>
          <w:szCs w:val="22"/>
        </w:rPr>
        <w:t>Nulla Osta della Soprintendenza Archeologica ( se necessaria ;</w:t>
      </w:r>
    </w:p>
    <w:p w:rsidR="00566CA5" w:rsidRDefault="00566CA5" w:rsidP="00566CA5">
      <w:pPr>
        <w:pStyle w:val="Elenco3"/>
        <w:numPr>
          <w:ilvl w:val="0"/>
          <w:numId w:val="2"/>
        </w:numPr>
        <w:rPr>
          <w:rFonts w:ascii="Arial" w:hAnsi="Arial" w:cs="Arial"/>
          <w:sz w:val="20"/>
          <w:szCs w:val="22"/>
        </w:rPr>
      </w:pPr>
      <w:r>
        <w:rPr>
          <w:rFonts w:ascii="Arial" w:hAnsi="Arial" w:cs="Arial"/>
          <w:sz w:val="20"/>
          <w:szCs w:val="22"/>
        </w:rPr>
        <w:t>Nulla Osta del Comando Provinciale VV.FF. ( se necessario);</w:t>
      </w:r>
    </w:p>
    <w:p w:rsidR="00566CA5" w:rsidRDefault="00566CA5" w:rsidP="00566CA5">
      <w:pPr>
        <w:pStyle w:val="Elenco3"/>
        <w:numPr>
          <w:ilvl w:val="0"/>
          <w:numId w:val="2"/>
        </w:numPr>
        <w:rPr>
          <w:rFonts w:ascii="Arial" w:hAnsi="Arial" w:cs="Arial"/>
          <w:sz w:val="20"/>
          <w:szCs w:val="22"/>
        </w:rPr>
      </w:pPr>
      <w:r>
        <w:rPr>
          <w:rFonts w:ascii="Arial" w:hAnsi="Arial" w:cs="Arial"/>
          <w:sz w:val="20"/>
          <w:szCs w:val="22"/>
        </w:rPr>
        <w:t xml:space="preserve">Nulla Osta Igienico Sanitario della competente  A.S.L con allegati elaborati vidimati o dichiarazione                </w:t>
      </w:r>
    </w:p>
    <w:p w:rsidR="00566CA5" w:rsidRDefault="00566CA5" w:rsidP="00566CA5">
      <w:pPr>
        <w:pStyle w:val="Elenco3"/>
        <w:numPr>
          <w:ilvl w:val="0"/>
          <w:numId w:val="0"/>
        </w:numPr>
        <w:ind w:left="720"/>
        <w:rPr>
          <w:rFonts w:ascii="Arial" w:hAnsi="Arial" w:cs="Arial"/>
          <w:sz w:val="20"/>
          <w:szCs w:val="22"/>
        </w:rPr>
      </w:pPr>
      <w:r>
        <w:rPr>
          <w:rFonts w:ascii="Arial" w:hAnsi="Arial" w:cs="Arial"/>
          <w:sz w:val="20"/>
          <w:szCs w:val="22"/>
        </w:rPr>
        <w:t xml:space="preserve">del tecnico progettista ( in conformità alla normativa vigente) relativamente </w:t>
      </w:r>
      <w:r w:rsidRPr="00B03BB5">
        <w:rPr>
          <w:rFonts w:ascii="Arial" w:hAnsi="Arial" w:cs="Arial"/>
          <w:sz w:val="20"/>
          <w:szCs w:val="22"/>
        </w:rPr>
        <w:t xml:space="preserve">rispetto dei requisiti </w:t>
      </w:r>
      <w:r>
        <w:rPr>
          <w:rFonts w:ascii="Arial" w:hAnsi="Arial" w:cs="Arial"/>
          <w:sz w:val="20"/>
          <w:szCs w:val="22"/>
        </w:rPr>
        <w:t>igienico-sanitari, se necessari;</w:t>
      </w:r>
    </w:p>
    <w:p w:rsidR="00566CA5" w:rsidRDefault="00566CA5" w:rsidP="00566CA5">
      <w:pPr>
        <w:pStyle w:val="Elenco3"/>
        <w:numPr>
          <w:ilvl w:val="0"/>
          <w:numId w:val="2"/>
        </w:numPr>
        <w:rPr>
          <w:rFonts w:ascii="Arial" w:hAnsi="Arial" w:cs="Arial"/>
          <w:sz w:val="20"/>
          <w:szCs w:val="22"/>
        </w:rPr>
      </w:pPr>
      <w:r>
        <w:rPr>
          <w:rFonts w:ascii="Arial" w:hAnsi="Arial" w:cs="Arial"/>
          <w:sz w:val="20"/>
          <w:szCs w:val="22"/>
        </w:rPr>
        <w:t>Ricevuta di Versamento dei diritti di segreteria pari a € 15,49 per il rilascio di normali concessioni di cui al Regolamento Edilizio Vigente ed € 50,00 per interventi da realizzarsi nel cimitero comunale nel rispetto del Regolamento di polizia Mortuaria e Servizi Cimiteriali: intestato al Comune di Scano di Montiferro servizio di Tesoreria comunale C/C n° 12132080 specificando la causale “Diritti di segreteria”;</w:t>
      </w:r>
    </w:p>
    <w:p w:rsidR="00566CA5" w:rsidRDefault="00566CA5" w:rsidP="00566CA5">
      <w:pPr>
        <w:pStyle w:val="Elenco3"/>
        <w:numPr>
          <w:ilvl w:val="0"/>
          <w:numId w:val="2"/>
        </w:numPr>
        <w:rPr>
          <w:rFonts w:ascii="Arial" w:hAnsi="Arial" w:cs="Arial"/>
          <w:sz w:val="20"/>
          <w:szCs w:val="22"/>
        </w:rPr>
      </w:pPr>
      <w:r>
        <w:rPr>
          <w:rFonts w:ascii="Arial" w:hAnsi="Arial" w:cs="Arial"/>
          <w:sz w:val="20"/>
          <w:szCs w:val="22"/>
        </w:rPr>
        <w:t>Computo metrico delle opere da realizzare ai fini del calcolo degli oneri ai sensi della L. 28/01/1977 n° 10 e D.P.R 380/2001;</w:t>
      </w:r>
    </w:p>
    <w:p w:rsidR="00566CA5" w:rsidRDefault="00566CA5" w:rsidP="00566CA5">
      <w:pPr>
        <w:pStyle w:val="Elenco3"/>
        <w:numPr>
          <w:ilvl w:val="0"/>
          <w:numId w:val="2"/>
        </w:numPr>
        <w:rPr>
          <w:rFonts w:ascii="Arial" w:hAnsi="Arial" w:cs="Arial"/>
          <w:sz w:val="20"/>
          <w:szCs w:val="22"/>
        </w:rPr>
      </w:pPr>
      <w:r>
        <w:rPr>
          <w:rFonts w:ascii="Arial" w:hAnsi="Arial" w:cs="Arial"/>
          <w:sz w:val="20"/>
          <w:szCs w:val="22"/>
        </w:rPr>
        <w:t>Ricevuta di Versamento Costo di Costruzione a pari a       € _____________;</w:t>
      </w:r>
    </w:p>
    <w:p w:rsidR="00566CA5" w:rsidRDefault="00566CA5" w:rsidP="00566CA5">
      <w:pPr>
        <w:pStyle w:val="Elenco3"/>
        <w:numPr>
          <w:ilvl w:val="0"/>
          <w:numId w:val="2"/>
        </w:numPr>
        <w:rPr>
          <w:rFonts w:ascii="Arial" w:hAnsi="Arial" w:cs="Arial"/>
          <w:sz w:val="20"/>
          <w:szCs w:val="22"/>
        </w:rPr>
      </w:pPr>
      <w:r>
        <w:rPr>
          <w:rFonts w:ascii="Arial" w:hAnsi="Arial" w:cs="Arial"/>
          <w:sz w:val="20"/>
          <w:szCs w:val="22"/>
        </w:rPr>
        <w:t xml:space="preserve">Ricevuta di Versamento Oneri di Urbanizzazione a pari a   € _____________; </w:t>
      </w:r>
    </w:p>
    <w:p w:rsidR="00566CA5" w:rsidRDefault="00566CA5" w:rsidP="00566CA5">
      <w:pPr>
        <w:pStyle w:val="Elenco3"/>
        <w:numPr>
          <w:ilvl w:val="0"/>
          <w:numId w:val="2"/>
        </w:numPr>
        <w:rPr>
          <w:rFonts w:ascii="Arial" w:hAnsi="Arial" w:cs="Arial"/>
          <w:sz w:val="20"/>
          <w:szCs w:val="22"/>
        </w:rPr>
      </w:pPr>
      <w:r>
        <w:rPr>
          <w:rFonts w:ascii="Arial" w:hAnsi="Arial" w:cs="Arial"/>
          <w:sz w:val="20"/>
          <w:szCs w:val="22"/>
        </w:rPr>
        <w:t>Per un totale di  € ________________ intestato al Comune di Scano Montiferro servizio di Tesoreria comunale C/C n° 12132080;</w:t>
      </w:r>
    </w:p>
    <w:p w:rsidR="00566CA5" w:rsidRDefault="00566CA5" w:rsidP="00566CA5">
      <w:pPr>
        <w:pStyle w:val="Elenco3"/>
        <w:numPr>
          <w:ilvl w:val="0"/>
          <w:numId w:val="2"/>
        </w:numPr>
        <w:rPr>
          <w:rFonts w:ascii="Arial" w:hAnsi="Arial" w:cs="Arial"/>
          <w:sz w:val="20"/>
          <w:szCs w:val="22"/>
        </w:rPr>
      </w:pPr>
      <w:r>
        <w:rPr>
          <w:rFonts w:ascii="Arial" w:hAnsi="Arial" w:cs="Arial"/>
          <w:sz w:val="20"/>
          <w:szCs w:val="22"/>
        </w:rPr>
        <w:t>N° 2  marche da bollo di € 14,62 n. 1 delle quali da applicarsi nella richiesta di concessione edilizia e n. 1 per la Concessione ad edificare;</w:t>
      </w:r>
    </w:p>
    <w:p w:rsidR="00566CA5" w:rsidRDefault="00566CA5" w:rsidP="00566CA5">
      <w:pPr>
        <w:pStyle w:val="Elenco3"/>
        <w:numPr>
          <w:ilvl w:val="0"/>
          <w:numId w:val="2"/>
        </w:numPr>
        <w:rPr>
          <w:rFonts w:ascii="Arial" w:hAnsi="Arial" w:cs="Arial"/>
          <w:sz w:val="20"/>
          <w:szCs w:val="22"/>
        </w:rPr>
      </w:pPr>
      <w:r>
        <w:rPr>
          <w:rFonts w:ascii="Arial" w:hAnsi="Arial" w:cs="Arial"/>
          <w:sz w:val="20"/>
          <w:szCs w:val="22"/>
        </w:rPr>
        <w:t>Modello I.S.T.A.T. compilato in tutte le sue parti;</w:t>
      </w:r>
    </w:p>
    <w:p w:rsidR="00566CA5" w:rsidRDefault="00566CA5" w:rsidP="00566CA5">
      <w:pPr>
        <w:pStyle w:val="Elenco3"/>
        <w:numPr>
          <w:ilvl w:val="0"/>
          <w:numId w:val="2"/>
        </w:numPr>
        <w:rPr>
          <w:rFonts w:ascii="Arial" w:hAnsi="Arial" w:cs="Arial"/>
          <w:sz w:val="20"/>
          <w:szCs w:val="22"/>
        </w:rPr>
      </w:pPr>
      <w:r>
        <w:rPr>
          <w:rFonts w:ascii="Arial" w:hAnsi="Arial" w:cs="Arial"/>
          <w:sz w:val="20"/>
          <w:szCs w:val="22"/>
        </w:rPr>
        <w:t xml:space="preserve">Fotocopia del codice fiscale del richiedente la Concessione Edilizia, del Progettista; </w:t>
      </w:r>
    </w:p>
    <w:p w:rsidR="00566CA5" w:rsidRPr="00F46186" w:rsidRDefault="00566CA5" w:rsidP="00566CA5">
      <w:pPr>
        <w:pStyle w:val="Elenco3"/>
        <w:numPr>
          <w:ilvl w:val="0"/>
          <w:numId w:val="2"/>
        </w:numPr>
        <w:rPr>
          <w:rFonts w:ascii="Arial" w:hAnsi="Arial" w:cs="Arial"/>
          <w:sz w:val="20"/>
          <w:szCs w:val="22"/>
        </w:rPr>
      </w:pPr>
      <w:r w:rsidRPr="00682B92">
        <w:rPr>
          <w:rFonts w:ascii="Arial" w:hAnsi="Arial" w:cs="Arial"/>
          <w:sz w:val="20"/>
          <w:szCs w:val="22"/>
        </w:rPr>
        <w:t>Dichiarazione o certificazione di cui alla L. n. 353 del 21.11.2000 ( relativamente alle aree percorse da fuoco);</w:t>
      </w:r>
    </w:p>
    <w:p w:rsidR="00566CA5" w:rsidRPr="00F46186" w:rsidRDefault="00566CA5" w:rsidP="00566CA5">
      <w:pPr>
        <w:pStyle w:val="Elenco3"/>
        <w:numPr>
          <w:ilvl w:val="0"/>
          <w:numId w:val="2"/>
        </w:numPr>
        <w:rPr>
          <w:rFonts w:ascii="Arial" w:hAnsi="Arial" w:cs="Arial"/>
          <w:sz w:val="20"/>
          <w:szCs w:val="22"/>
        </w:rPr>
      </w:pPr>
      <w:r w:rsidRPr="00682B92">
        <w:rPr>
          <w:rFonts w:ascii="Arial" w:hAnsi="Arial" w:cs="Arial"/>
          <w:sz w:val="20"/>
          <w:szCs w:val="22"/>
        </w:rPr>
        <w:t xml:space="preserve">Calcolo dei volumi totali ai fini del calcolo degli oneri ai sensi della L. 28/01/1977 n° 10 e D.P.R 380/2001 </w:t>
      </w:r>
      <w:r w:rsidRPr="00F46186">
        <w:rPr>
          <w:rFonts w:ascii="Arial" w:hAnsi="Arial" w:cs="Arial"/>
          <w:sz w:val="20"/>
          <w:szCs w:val="22"/>
        </w:rPr>
        <w:t xml:space="preserve"> ai </w:t>
      </w:r>
      <w:r w:rsidRPr="00682B92">
        <w:rPr>
          <w:rFonts w:ascii="Arial" w:hAnsi="Arial" w:cs="Arial"/>
          <w:sz w:val="20"/>
          <w:szCs w:val="22"/>
        </w:rPr>
        <w:t>fini della determinazione degli oneri di urbanizzazione e costi di costruzione e relativi conteggi;</w:t>
      </w:r>
    </w:p>
    <w:p w:rsidR="00566CA5" w:rsidRPr="00F46186" w:rsidRDefault="00566CA5" w:rsidP="00566CA5">
      <w:pPr>
        <w:pStyle w:val="Elenco3"/>
        <w:numPr>
          <w:ilvl w:val="0"/>
          <w:numId w:val="2"/>
        </w:numPr>
        <w:rPr>
          <w:rFonts w:ascii="Arial" w:hAnsi="Arial" w:cs="Arial"/>
          <w:sz w:val="20"/>
          <w:szCs w:val="22"/>
        </w:rPr>
      </w:pPr>
      <w:r w:rsidRPr="00885174">
        <w:rPr>
          <w:rFonts w:ascii="Arial" w:hAnsi="Arial" w:cs="Arial"/>
          <w:sz w:val="20"/>
          <w:szCs w:val="22"/>
        </w:rPr>
        <w:t xml:space="preserve"> </w:t>
      </w:r>
      <w:r>
        <w:rPr>
          <w:rFonts w:ascii="Arial" w:hAnsi="Arial" w:cs="Arial"/>
          <w:sz w:val="20"/>
          <w:szCs w:val="22"/>
        </w:rPr>
        <w:t xml:space="preserve">Preventiva acquisizione ove del caso </w:t>
      </w:r>
      <w:r w:rsidRPr="00F46186">
        <w:rPr>
          <w:rFonts w:ascii="Arial" w:hAnsi="Arial" w:cs="Arial"/>
          <w:sz w:val="20"/>
          <w:szCs w:val="22"/>
        </w:rPr>
        <w:t xml:space="preserve"> </w:t>
      </w:r>
      <w:r>
        <w:rPr>
          <w:rFonts w:ascii="Arial" w:hAnsi="Arial" w:cs="Arial"/>
          <w:sz w:val="20"/>
          <w:szCs w:val="22"/>
        </w:rPr>
        <w:t>de</w:t>
      </w:r>
      <w:r w:rsidRPr="00F46186">
        <w:rPr>
          <w:rFonts w:ascii="Arial" w:hAnsi="Arial" w:cs="Arial"/>
          <w:sz w:val="20"/>
          <w:szCs w:val="22"/>
        </w:rPr>
        <w:t>lla concessione di accessi per le aree prospicienti strade statali o provinciali fuori dal centro abitato, già rilasciata dall'ente proprietario della strada;</w:t>
      </w:r>
    </w:p>
    <w:p w:rsidR="00566CA5" w:rsidRDefault="00566CA5" w:rsidP="00566CA5">
      <w:pPr>
        <w:pStyle w:val="Elenco3"/>
        <w:numPr>
          <w:ilvl w:val="0"/>
          <w:numId w:val="2"/>
        </w:numPr>
        <w:rPr>
          <w:rFonts w:ascii="Arial" w:hAnsi="Arial" w:cs="Arial"/>
          <w:sz w:val="20"/>
          <w:szCs w:val="22"/>
        </w:rPr>
      </w:pPr>
      <w:r>
        <w:rPr>
          <w:rFonts w:ascii="Arial" w:hAnsi="Arial" w:cs="Arial"/>
          <w:sz w:val="20"/>
          <w:szCs w:val="22"/>
        </w:rPr>
        <w:t>Computo metrico delle opere di urbanizzazione primaria da realizzare (per le zone Agricole);</w:t>
      </w:r>
    </w:p>
    <w:p w:rsidR="00566CA5" w:rsidRDefault="00566CA5" w:rsidP="00566CA5">
      <w:pPr>
        <w:pStyle w:val="Elenco3"/>
        <w:numPr>
          <w:ilvl w:val="0"/>
          <w:numId w:val="2"/>
        </w:numPr>
        <w:rPr>
          <w:rFonts w:ascii="Arial" w:hAnsi="Arial" w:cs="Arial"/>
          <w:sz w:val="20"/>
          <w:szCs w:val="22"/>
        </w:rPr>
      </w:pPr>
      <w:r w:rsidRPr="006D46FD">
        <w:rPr>
          <w:rFonts w:ascii="Arial" w:hAnsi="Arial" w:cs="Arial"/>
          <w:sz w:val="20"/>
          <w:szCs w:val="22"/>
        </w:rPr>
        <w:t>Polizza fidejussoria bancaria o assicurativa a garanzia della realizzazione delle opere di urbanizzazione primaria in zona agricola;</w:t>
      </w:r>
    </w:p>
    <w:p w:rsidR="00566CA5" w:rsidRDefault="00566CA5" w:rsidP="00566CA5">
      <w:pPr>
        <w:pStyle w:val="Elenco3"/>
        <w:numPr>
          <w:ilvl w:val="0"/>
          <w:numId w:val="2"/>
        </w:numPr>
        <w:rPr>
          <w:rFonts w:ascii="Arial" w:hAnsi="Arial" w:cs="Arial"/>
          <w:sz w:val="20"/>
          <w:szCs w:val="22"/>
        </w:rPr>
      </w:pPr>
      <w:r w:rsidRPr="001F09ED">
        <w:rPr>
          <w:rFonts w:ascii="Arial" w:hAnsi="Arial" w:cs="Arial"/>
          <w:sz w:val="20"/>
          <w:szCs w:val="22"/>
        </w:rPr>
        <w:t>Tutte le tavole, gli allegati, i tabulati, relazioni relativi, di cui ai punti precedenti devono essere       firmate dal progettista, il quale deve apporvi anche il proprio timbro, indicante l'appartenenza all'Albo professionale;</w:t>
      </w:r>
    </w:p>
    <w:p w:rsidR="00034C8F" w:rsidRDefault="00034C8F" w:rsidP="00566CA5">
      <w:pPr>
        <w:pStyle w:val="Elenco3"/>
        <w:numPr>
          <w:ilvl w:val="0"/>
          <w:numId w:val="2"/>
        </w:numPr>
        <w:rPr>
          <w:rFonts w:ascii="Arial" w:hAnsi="Arial" w:cs="Arial"/>
          <w:sz w:val="20"/>
          <w:szCs w:val="22"/>
        </w:rPr>
      </w:pPr>
      <w:r>
        <w:rPr>
          <w:rFonts w:ascii="Arial" w:hAnsi="Arial" w:cs="Arial"/>
          <w:sz w:val="20"/>
          <w:szCs w:val="22"/>
        </w:rPr>
        <w:t>Per  gli interventi ricadenti all’interno del Centro Storico del P.di. F  soggetto a Piano particolareggiato</w:t>
      </w:r>
      <w:r w:rsidR="000667FE">
        <w:rPr>
          <w:rFonts w:ascii="Arial" w:hAnsi="Arial" w:cs="Arial"/>
          <w:sz w:val="20"/>
          <w:szCs w:val="22"/>
        </w:rPr>
        <w:t xml:space="preserve">, </w:t>
      </w:r>
      <w:r>
        <w:rPr>
          <w:rFonts w:ascii="Arial" w:hAnsi="Arial" w:cs="Arial"/>
          <w:sz w:val="20"/>
          <w:szCs w:val="22"/>
        </w:rPr>
        <w:t xml:space="preserve"> dovranno essere altresì allegati , ai sensi dell’art. 24 delle Norme di Attuazione del medesimo:  </w:t>
      </w:r>
      <w:r w:rsidRPr="00CD3F4A">
        <w:rPr>
          <w:rFonts w:ascii="Arial" w:hAnsi="Arial" w:cs="Arial"/>
          <w:sz w:val="20"/>
          <w:szCs w:val="22"/>
        </w:rPr>
        <w:t xml:space="preserve">Documentazione fotografica dell’edificio interessato , Tavole stralcio del P.P. </w:t>
      </w:r>
      <w:r w:rsidR="00CD3F4A">
        <w:rPr>
          <w:rFonts w:ascii="Arial" w:hAnsi="Arial" w:cs="Arial"/>
          <w:sz w:val="20"/>
          <w:szCs w:val="22"/>
        </w:rPr>
        <w:t xml:space="preserve">( Fronti ed altezze attuali e di Piano , indiv. isolato, cellula ,ecc.)   </w:t>
      </w:r>
      <w:r w:rsidRPr="00CD3F4A">
        <w:rPr>
          <w:rFonts w:ascii="Arial" w:hAnsi="Arial" w:cs="Arial"/>
          <w:sz w:val="20"/>
          <w:szCs w:val="22"/>
        </w:rPr>
        <w:t xml:space="preserve">e scheda </w:t>
      </w:r>
      <w:r w:rsidR="00CD3F4A">
        <w:rPr>
          <w:rFonts w:ascii="Arial" w:hAnsi="Arial" w:cs="Arial"/>
          <w:sz w:val="20"/>
          <w:szCs w:val="22"/>
        </w:rPr>
        <w:t xml:space="preserve">di Piano </w:t>
      </w:r>
      <w:r w:rsidRPr="00CD3F4A">
        <w:rPr>
          <w:rFonts w:ascii="Arial" w:hAnsi="Arial" w:cs="Arial"/>
          <w:sz w:val="20"/>
          <w:szCs w:val="22"/>
        </w:rPr>
        <w:t xml:space="preserve">relativa </w:t>
      </w:r>
      <w:r w:rsidR="00CD3F4A">
        <w:rPr>
          <w:rFonts w:ascii="Arial" w:hAnsi="Arial" w:cs="Arial"/>
          <w:sz w:val="20"/>
          <w:szCs w:val="22"/>
        </w:rPr>
        <w:t>all’immobile in esame</w:t>
      </w:r>
      <w:r w:rsidR="00CD3F4A">
        <w:t>;</w:t>
      </w:r>
    </w:p>
    <w:p w:rsidR="00566CA5" w:rsidRPr="00B83C33" w:rsidRDefault="00566CA5" w:rsidP="00CD3F4A">
      <w:pPr>
        <w:pStyle w:val="Elenco3"/>
        <w:numPr>
          <w:ilvl w:val="0"/>
          <w:numId w:val="0"/>
        </w:numPr>
        <w:ind w:left="720"/>
        <w:rPr>
          <w:rFonts w:ascii="Arial" w:hAnsi="Arial" w:cs="Arial"/>
          <w:b/>
          <w:sz w:val="20"/>
          <w:szCs w:val="22"/>
        </w:rPr>
      </w:pPr>
      <w:r w:rsidRPr="00B83C33">
        <w:rPr>
          <w:rFonts w:ascii="Arial" w:hAnsi="Arial" w:cs="Arial"/>
          <w:b/>
          <w:sz w:val="20"/>
          <w:szCs w:val="22"/>
        </w:rPr>
        <w:t>La presente documentazione non è esaustiva, e l'ufficio tecnico comunale si riserva l'insindacabile facoltà, pena l'irricevibilità della richiesta, di chiedere eventuale ulteriore documentazione e/o pareri che si rendessero necessari in relazione alla specificità dell'intervento</w:t>
      </w:r>
      <w:r w:rsidRPr="00B83C33">
        <w:rPr>
          <w:rFonts w:ascii="Arial" w:hAnsi="Arial" w:cs="Arial"/>
          <w:b/>
          <w:bCs/>
          <w:sz w:val="20"/>
          <w:szCs w:val="22"/>
        </w:rPr>
        <w:t xml:space="preserve">. </w:t>
      </w:r>
    </w:p>
    <w:p w:rsidR="00B83C33" w:rsidRPr="00B83C33" w:rsidRDefault="00B83C33" w:rsidP="00B83C33">
      <w:pPr>
        <w:pStyle w:val="Elenco3"/>
        <w:numPr>
          <w:ilvl w:val="0"/>
          <w:numId w:val="0"/>
        </w:numPr>
        <w:ind w:left="360"/>
        <w:rPr>
          <w:rFonts w:ascii="Arial" w:hAnsi="Arial" w:cs="Arial"/>
          <w:sz w:val="20"/>
          <w:szCs w:val="22"/>
        </w:rPr>
      </w:pPr>
    </w:p>
    <w:p w:rsidR="00566CA5" w:rsidRPr="00C9255E" w:rsidRDefault="00566CA5" w:rsidP="00CD3F4A">
      <w:pPr>
        <w:pStyle w:val="Elenco3"/>
        <w:numPr>
          <w:ilvl w:val="0"/>
          <w:numId w:val="0"/>
        </w:numPr>
        <w:ind w:left="720"/>
        <w:rPr>
          <w:rFonts w:ascii="Arial" w:hAnsi="Arial" w:cs="Arial"/>
          <w:sz w:val="20"/>
          <w:szCs w:val="22"/>
        </w:rPr>
      </w:pPr>
      <w:r w:rsidRPr="00C9255E">
        <w:rPr>
          <w:rFonts w:ascii="Arial" w:hAnsi="Arial" w:cs="Arial"/>
          <w:sz w:val="20"/>
          <w:szCs w:val="22"/>
        </w:rPr>
        <w:t>E' COMUNQUE PREFERIBILE CHE IL PROGETTISTA CONTATTI PRELIMINARMENTE L'UFFICIO TECNICO AL FINE DI ESAMINARE L'ISTANZA E DEFINIRE LA DOCUMENTAZIONE DA PRESENTARE, ONDE CONSENTIRE UN PIU' CELERE ESPLETAMENTO DELLA PRATICA.</w:t>
      </w:r>
    </w:p>
    <w:p w:rsidR="00566CA5" w:rsidRDefault="00566CA5" w:rsidP="00B83C33">
      <w:pPr>
        <w:pStyle w:val="Elenco3"/>
        <w:numPr>
          <w:ilvl w:val="0"/>
          <w:numId w:val="0"/>
        </w:numPr>
        <w:ind w:left="720"/>
        <w:rPr>
          <w:rFonts w:ascii="Arial" w:hAnsi="Arial" w:cs="Arial"/>
          <w:sz w:val="20"/>
          <w:szCs w:val="22"/>
        </w:rPr>
      </w:pPr>
    </w:p>
    <w:p w:rsidR="00566CA5" w:rsidRDefault="00566CA5" w:rsidP="00B83C33">
      <w:pPr>
        <w:pStyle w:val="Elenco3"/>
        <w:numPr>
          <w:ilvl w:val="0"/>
          <w:numId w:val="0"/>
        </w:numPr>
        <w:ind w:left="720"/>
        <w:rPr>
          <w:rFonts w:ascii="Arial" w:hAnsi="Arial" w:cs="Arial"/>
          <w:sz w:val="20"/>
          <w:szCs w:val="22"/>
        </w:rPr>
      </w:pPr>
    </w:p>
    <w:p w:rsidR="00631812" w:rsidRDefault="00631812" w:rsidP="00631812">
      <w:pPr>
        <w:pStyle w:val="Corpodeltesto"/>
        <w:spacing w:line="240" w:lineRule="auto"/>
        <w:rPr>
          <w:rFonts w:eastAsiaTheme="minorEastAsia"/>
          <w:sz w:val="24"/>
          <w:szCs w:val="24"/>
        </w:rPr>
        <w:sectPr w:rsidR="00631812">
          <w:type w:val="continuous"/>
          <w:pgSz w:w="11905" w:h="16837"/>
          <w:pgMar w:top="1134" w:right="1134" w:bottom="1134" w:left="1134" w:header="720" w:footer="720" w:gutter="0"/>
          <w:cols w:space="720"/>
          <w:noEndnote/>
        </w:sectPr>
      </w:pPr>
    </w:p>
    <w:p w:rsidR="00631812" w:rsidRDefault="00631812" w:rsidP="00631812">
      <w:pPr>
        <w:rPr>
          <w:sz w:val="16"/>
          <w:szCs w:val="16"/>
          <w:u w:val="single"/>
        </w:rPr>
      </w:pPr>
    </w:p>
    <w:p w:rsidR="002A75B3" w:rsidRPr="00CF3809" w:rsidRDefault="002A75B3" w:rsidP="00631812">
      <w:r w:rsidRPr="00CF3809">
        <w:t xml:space="preserve"> </w:t>
      </w:r>
    </w:p>
    <w:sectPr w:rsidR="002A75B3" w:rsidRPr="00CF3809" w:rsidSect="001C36DF">
      <w:headerReference w:type="default" r:id="rId7"/>
      <w:pgSz w:w="11906" w:h="16838"/>
      <w:pgMar w:top="1417" w:right="1134" w:bottom="1134"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524A" w:rsidRDefault="005E524A">
      <w:r>
        <w:separator/>
      </w:r>
    </w:p>
  </w:endnote>
  <w:endnote w:type="continuationSeparator" w:id="1">
    <w:p w:rsidR="005E524A" w:rsidRDefault="005E524A">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otype Sorts">
    <w:altName w:val="ZapfDingbats"/>
    <w:charset w:val="02"/>
    <w:family w:val="auto"/>
    <w:pitch w:val="variable"/>
    <w:sig w:usb0="00000000" w:usb1="10000000" w:usb2="00000000" w:usb3="00000000" w:csb0="80000000" w:csb1="00000000"/>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524A" w:rsidRDefault="005E524A">
      <w:r>
        <w:separator/>
      </w:r>
    </w:p>
  </w:footnote>
  <w:footnote w:type="continuationSeparator" w:id="1">
    <w:p w:rsidR="005E524A" w:rsidRDefault="005E52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6DF" w:rsidRDefault="001C36DF">
    <w:pPr>
      <w:widowControl w:val="0"/>
      <w:jc w:val="center"/>
      <w:rPr>
        <w:b/>
        <w:noProof/>
        <w:sz w:val="28"/>
      </w:rPr>
    </w:pPr>
  </w:p>
  <w:p w:rsidR="001C36DF" w:rsidRDefault="001C36DF" w:rsidP="00CF3809">
    <w:pPr>
      <w:widowControl w:val="0"/>
      <w:jc w:val="center"/>
      <w:rPr>
        <w:b/>
        <w:sz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9F2A57"/>
    <w:multiLevelType w:val="hybridMultilevel"/>
    <w:tmpl w:val="3140EDF8"/>
    <w:lvl w:ilvl="0" w:tplc="D280107E">
      <w:start w:val="1"/>
      <w:numFmt w:val="decimal"/>
      <w:lvlText w:val="%1)"/>
      <w:lvlJc w:val="left"/>
      <w:pPr>
        <w:tabs>
          <w:tab w:val="num" w:pos="644"/>
        </w:tabs>
        <w:ind w:left="644" w:hanging="360"/>
      </w:pPr>
      <w:rPr>
        <w:rFonts w:ascii="Arial" w:eastAsia="Times New Roman" w:hAnsi="Arial" w:cs="Arial"/>
      </w:rPr>
    </w:lvl>
    <w:lvl w:ilvl="1" w:tplc="04100003" w:tentative="1">
      <w:start w:val="1"/>
      <w:numFmt w:val="bullet"/>
      <w:lvlText w:val="o"/>
      <w:lvlJc w:val="left"/>
      <w:pPr>
        <w:tabs>
          <w:tab w:val="num" w:pos="1364"/>
        </w:tabs>
        <w:ind w:left="1364" w:hanging="360"/>
      </w:pPr>
      <w:rPr>
        <w:rFonts w:ascii="Courier New" w:hAnsi="Courier New" w:cs="Courier New" w:hint="default"/>
      </w:rPr>
    </w:lvl>
    <w:lvl w:ilvl="2" w:tplc="04100005" w:tentative="1">
      <w:start w:val="1"/>
      <w:numFmt w:val="bullet"/>
      <w:lvlText w:val=""/>
      <w:lvlJc w:val="left"/>
      <w:pPr>
        <w:tabs>
          <w:tab w:val="num" w:pos="2084"/>
        </w:tabs>
        <w:ind w:left="2084" w:hanging="360"/>
      </w:pPr>
      <w:rPr>
        <w:rFonts w:ascii="Wingdings" w:hAnsi="Wingdings" w:hint="default"/>
      </w:rPr>
    </w:lvl>
    <w:lvl w:ilvl="3" w:tplc="04100001" w:tentative="1">
      <w:start w:val="1"/>
      <w:numFmt w:val="bullet"/>
      <w:lvlText w:val=""/>
      <w:lvlJc w:val="left"/>
      <w:pPr>
        <w:tabs>
          <w:tab w:val="num" w:pos="2804"/>
        </w:tabs>
        <w:ind w:left="2804" w:hanging="360"/>
      </w:pPr>
      <w:rPr>
        <w:rFonts w:ascii="Symbol" w:hAnsi="Symbol" w:hint="default"/>
      </w:rPr>
    </w:lvl>
    <w:lvl w:ilvl="4" w:tplc="04100003" w:tentative="1">
      <w:start w:val="1"/>
      <w:numFmt w:val="bullet"/>
      <w:lvlText w:val="o"/>
      <w:lvlJc w:val="left"/>
      <w:pPr>
        <w:tabs>
          <w:tab w:val="num" w:pos="3524"/>
        </w:tabs>
        <w:ind w:left="3524" w:hanging="360"/>
      </w:pPr>
      <w:rPr>
        <w:rFonts w:ascii="Courier New" w:hAnsi="Courier New" w:cs="Courier New" w:hint="default"/>
      </w:rPr>
    </w:lvl>
    <w:lvl w:ilvl="5" w:tplc="04100005" w:tentative="1">
      <w:start w:val="1"/>
      <w:numFmt w:val="bullet"/>
      <w:lvlText w:val=""/>
      <w:lvlJc w:val="left"/>
      <w:pPr>
        <w:tabs>
          <w:tab w:val="num" w:pos="4244"/>
        </w:tabs>
        <w:ind w:left="4244" w:hanging="360"/>
      </w:pPr>
      <w:rPr>
        <w:rFonts w:ascii="Wingdings" w:hAnsi="Wingdings" w:hint="default"/>
      </w:rPr>
    </w:lvl>
    <w:lvl w:ilvl="6" w:tplc="04100001" w:tentative="1">
      <w:start w:val="1"/>
      <w:numFmt w:val="bullet"/>
      <w:lvlText w:val=""/>
      <w:lvlJc w:val="left"/>
      <w:pPr>
        <w:tabs>
          <w:tab w:val="num" w:pos="4964"/>
        </w:tabs>
        <w:ind w:left="4964" w:hanging="360"/>
      </w:pPr>
      <w:rPr>
        <w:rFonts w:ascii="Symbol" w:hAnsi="Symbol" w:hint="default"/>
      </w:rPr>
    </w:lvl>
    <w:lvl w:ilvl="7" w:tplc="04100003" w:tentative="1">
      <w:start w:val="1"/>
      <w:numFmt w:val="bullet"/>
      <w:lvlText w:val="o"/>
      <w:lvlJc w:val="left"/>
      <w:pPr>
        <w:tabs>
          <w:tab w:val="num" w:pos="5684"/>
        </w:tabs>
        <w:ind w:left="5684" w:hanging="360"/>
      </w:pPr>
      <w:rPr>
        <w:rFonts w:ascii="Courier New" w:hAnsi="Courier New" w:cs="Courier New" w:hint="default"/>
      </w:rPr>
    </w:lvl>
    <w:lvl w:ilvl="8" w:tplc="04100005" w:tentative="1">
      <w:start w:val="1"/>
      <w:numFmt w:val="bullet"/>
      <w:lvlText w:val=""/>
      <w:lvlJc w:val="left"/>
      <w:pPr>
        <w:tabs>
          <w:tab w:val="num" w:pos="6404"/>
        </w:tabs>
        <w:ind w:left="6404" w:hanging="360"/>
      </w:pPr>
      <w:rPr>
        <w:rFonts w:ascii="Wingdings" w:hAnsi="Wingdings" w:hint="default"/>
      </w:rPr>
    </w:lvl>
  </w:abstractNum>
  <w:abstractNum w:abstractNumId="1">
    <w:nsid w:val="1E42022E"/>
    <w:multiLevelType w:val="singleLevel"/>
    <w:tmpl w:val="16A41540"/>
    <w:lvl w:ilvl="0">
      <w:start w:val="1"/>
      <w:numFmt w:val="bullet"/>
      <w:pStyle w:val="Elenco3"/>
      <w:lvlText w:val=""/>
      <w:lvlJc w:val="left"/>
      <w:pPr>
        <w:tabs>
          <w:tab w:val="num" w:pos="360"/>
        </w:tabs>
        <w:ind w:left="360" w:hanging="360"/>
      </w:pPr>
      <w:rPr>
        <w:rFonts w:ascii="Monotype Sorts" w:hAnsi="Monotype Sorts" w:hint="default"/>
        <w:sz w:val="22"/>
      </w:rPr>
    </w:lvl>
  </w:abstractNum>
  <w:num w:numId="1">
    <w:abstractNumId w:val="1"/>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oNotTrackMoves/>
  <w:defaultTabStop w:val="708"/>
  <w:hyphenationZone w:val="283"/>
  <w:doNotHyphenateCaps/>
  <w:drawingGridHorizontalSpacing w:val="120"/>
  <w:drawingGridVerticalSpacing w:val="120"/>
  <w:displayVerticalDrawingGridEvery w:val="0"/>
  <w:doNotUseMarginsForDrawingGridOrigin/>
  <w:characterSpacingControl w:val="doNotCompress"/>
  <w:footnotePr>
    <w:footnote w:id="0"/>
    <w:footnote w:id="1"/>
  </w:footnotePr>
  <w:endnotePr>
    <w:endnote w:id="0"/>
    <w:endnote w:id="1"/>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F3809"/>
    <w:rsid w:val="00034C8F"/>
    <w:rsid w:val="000667FE"/>
    <w:rsid w:val="000832B2"/>
    <w:rsid w:val="000B670C"/>
    <w:rsid w:val="000C746A"/>
    <w:rsid w:val="000D5536"/>
    <w:rsid w:val="00144863"/>
    <w:rsid w:val="001C36DF"/>
    <w:rsid w:val="001C3E94"/>
    <w:rsid w:val="00227644"/>
    <w:rsid w:val="00246E85"/>
    <w:rsid w:val="00251CAA"/>
    <w:rsid w:val="00286361"/>
    <w:rsid w:val="002A75B3"/>
    <w:rsid w:val="00307F40"/>
    <w:rsid w:val="003364CD"/>
    <w:rsid w:val="003A410B"/>
    <w:rsid w:val="003B5BA6"/>
    <w:rsid w:val="003E266B"/>
    <w:rsid w:val="00566CA5"/>
    <w:rsid w:val="00587CA0"/>
    <w:rsid w:val="005A0912"/>
    <w:rsid w:val="005E524A"/>
    <w:rsid w:val="00631812"/>
    <w:rsid w:val="006B0F87"/>
    <w:rsid w:val="0073637A"/>
    <w:rsid w:val="00770C68"/>
    <w:rsid w:val="007B4FE5"/>
    <w:rsid w:val="00841FA6"/>
    <w:rsid w:val="00853588"/>
    <w:rsid w:val="00856322"/>
    <w:rsid w:val="00884D63"/>
    <w:rsid w:val="008F4C43"/>
    <w:rsid w:val="00956AB1"/>
    <w:rsid w:val="00A079F7"/>
    <w:rsid w:val="00A30264"/>
    <w:rsid w:val="00A37114"/>
    <w:rsid w:val="00A60BF0"/>
    <w:rsid w:val="00A75AF9"/>
    <w:rsid w:val="00AE756D"/>
    <w:rsid w:val="00B83C33"/>
    <w:rsid w:val="00BC073E"/>
    <w:rsid w:val="00BD7911"/>
    <w:rsid w:val="00C45103"/>
    <w:rsid w:val="00CD3F4A"/>
    <w:rsid w:val="00CF3809"/>
    <w:rsid w:val="00D038DE"/>
    <w:rsid w:val="00D16875"/>
    <w:rsid w:val="00D21405"/>
    <w:rsid w:val="00D81260"/>
    <w:rsid w:val="00DD3D52"/>
    <w:rsid w:val="00E727B7"/>
    <w:rsid w:val="00EC1895"/>
    <w:rsid w:val="00EE12B5"/>
    <w:rsid w:val="00FE3FF3"/>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3"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C36DF"/>
    <w:pPr>
      <w:overflowPunct w:val="0"/>
      <w:autoSpaceDE w:val="0"/>
      <w:autoSpaceDN w:val="0"/>
      <w:adjustRightInd w:val="0"/>
      <w:textAlignment w:val="baseline"/>
    </w:pPr>
  </w:style>
  <w:style w:type="paragraph" w:styleId="Titolo1">
    <w:name w:val="heading 1"/>
    <w:basedOn w:val="Normale"/>
    <w:next w:val="Normale"/>
    <w:qFormat/>
    <w:rsid w:val="001C36DF"/>
    <w:pPr>
      <w:keepNext/>
      <w:outlineLvl w:val="0"/>
    </w:pPr>
    <w:rPr>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semiHidden/>
    <w:rsid w:val="001C36DF"/>
    <w:pPr>
      <w:tabs>
        <w:tab w:val="center" w:pos="4819"/>
        <w:tab w:val="right" w:pos="9638"/>
      </w:tabs>
    </w:pPr>
  </w:style>
  <w:style w:type="paragraph" w:styleId="Pidipagina">
    <w:name w:val="footer"/>
    <w:basedOn w:val="Normale"/>
    <w:semiHidden/>
    <w:rsid w:val="001C36DF"/>
    <w:pPr>
      <w:tabs>
        <w:tab w:val="center" w:pos="4819"/>
        <w:tab w:val="right" w:pos="9638"/>
      </w:tabs>
    </w:pPr>
  </w:style>
  <w:style w:type="paragraph" w:styleId="Titolo">
    <w:name w:val="Title"/>
    <w:basedOn w:val="Normale"/>
    <w:qFormat/>
    <w:rsid w:val="001C36DF"/>
    <w:pPr>
      <w:jc w:val="center"/>
    </w:pPr>
    <w:rPr>
      <w:rFonts w:ascii="Impact" w:hAnsi="Impact"/>
      <w:sz w:val="72"/>
    </w:rPr>
  </w:style>
  <w:style w:type="paragraph" w:customStyle="1" w:styleId="Corpodeltesto21">
    <w:name w:val="Corpo del testo 21"/>
    <w:basedOn w:val="Normale"/>
    <w:rsid w:val="001C36DF"/>
    <w:pPr>
      <w:ind w:firstLine="708"/>
      <w:jc w:val="both"/>
    </w:pPr>
    <w:rPr>
      <w:sz w:val="24"/>
    </w:rPr>
  </w:style>
  <w:style w:type="paragraph" w:customStyle="1" w:styleId="Corpodeltesto22">
    <w:name w:val="Corpo del testo 22"/>
    <w:basedOn w:val="Normale"/>
    <w:rsid w:val="001C36DF"/>
    <w:pPr>
      <w:jc w:val="both"/>
    </w:pPr>
    <w:rPr>
      <w:rFonts w:ascii="Arial" w:hAnsi="Arial"/>
      <w:sz w:val="24"/>
    </w:rPr>
  </w:style>
  <w:style w:type="paragraph" w:styleId="Corpodeltesto">
    <w:name w:val="Body Text"/>
    <w:basedOn w:val="Normale"/>
    <w:semiHidden/>
    <w:rsid w:val="001C36DF"/>
    <w:pPr>
      <w:widowControl w:val="0"/>
      <w:spacing w:line="479" w:lineRule="atLeast"/>
      <w:ind w:right="58"/>
      <w:jc w:val="both"/>
    </w:pPr>
    <w:rPr>
      <w:rFonts w:ascii="Arial" w:hAnsi="Arial"/>
      <w:sz w:val="22"/>
    </w:rPr>
  </w:style>
  <w:style w:type="paragraph" w:customStyle="1" w:styleId="Corpodeltesto23">
    <w:name w:val="Corpo del testo 23"/>
    <w:basedOn w:val="Normale"/>
    <w:rsid w:val="001C36DF"/>
    <w:pPr>
      <w:spacing w:after="120"/>
      <w:ind w:left="283"/>
    </w:pPr>
  </w:style>
  <w:style w:type="character" w:customStyle="1" w:styleId="StrongEmphasis">
    <w:name w:val="Strong Emphasis"/>
    <w:uiPriority w:val="99"/>
    <w:rsid w:val="00631812"/>
    <w:rPr>
      <w:rFonts w:eastAsia="Times New Roman"/>
      <w:b/>
      <w:bCs/>
      <w:sz w:val="20"/>
    </w:rPr>
  </w:style>
  <w:style w:type="paragraph" w:styleId="Elenco3">
    <w:name w:val="List 3"/>
    <w:basedOn w:val="Normale"/>
    <w:semiHidden/>
    <w:rsid w:val="00566CA5"/>
    <w:pPr>
      <w:numPr>
        <w:numId w:val="1"/>
      </w:numPr>
      <w:overflowPunct/>
      <w:autoSpaceDE/>
      <w:autoSpaceDN/>
      <w:adjustRightInd/>
      <w:jc w:val="both"/>
      <w:textAlignment w:val="auto"/>
    </w:pPr>
    <w:rPr>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Modelli\lettera%20tipo.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lettera tipo.dot</Template>
  <TotalTime>364</TotalTime>
  <Pages>4</Pages>
  <Words>1730</Words>
  <Characters>9867</Characters>
  <Application>Microsoft Office Word</Application>
  <DocSecurity>0</DocSecurity>
  <Lines>82</Lines>
  <Paragraphs>23</Paragraphs>
  <ScaleCrop>false</ScaleCrop>
  <HeadingPairs>
    <vt:vector size="2" baseType="variant">
      <vt:variant>
        <vt:lpstr>Prot</vt:lpstr>
      </vt:variant>
      <vt:variant>
        <vt:i4>0</vt:i4>
      </vt:variant>
    </vt:vector>
  </HeadingPairs>
  <Company>Comune di MAGOMADAS</Company>
  <LinksUpToDate>false</LinksUpToDate>
  <CharactersWithSpaces>11574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dc:title>
  <dc:subject/>
  <dc:creator>.</dc:creator>
  <cp:keywords/>
  <dc:description/>
  <cp:lastModifiedBy>piero piludu</cp:lastModifiedBy>
  <cp:revision>79</cp:revision>
  <cp:lastPrinted>2005-03-09T11:40:00Z</cp:lastPrinted>
  <dcterms:created xsi:type="dcterms:W3CDTF">2003-12-12T14:12:00Z</dcterms:created>
  <dcterms:modified xsi:type="dcterms:W3CDTF">2011-12-21T16:50:00Z</dcterms:modified>
</cp:coreProperties>
</file>